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5CD7DD" w14:textId="37255B61" w:rsidR="007C16A1" w:rsidRDefault="006B072E" w:rsidP="006E6604">
      <w:pPr>
        <w:pStyle w:val="DocumentTitleThai"/>
      </w:pPr>
      <w:r>
        <w:rPr>
          <w:rFonts w:hint="cs"/>
          <w:cs/>
        </w:rPr>
        <w:t>บันทึกความตกลง</w:t>
      </w:r>
    </w:p>
    <w:p w14:paraId="2F2F759A" w14:textId="7CED4914" w:rsidR="006B072E" w:rsidRDefault="006B072E" w:rsidP="006E6604">
      <w:pPr>
        <w:pStyle w:val="DocumentTitleThai"/>
      </w:pPr>
      <w:r>
        <w:rPr>
          <w:rFonts w:hint="cs"/>
          <w:cs/>
        </w:rPr>
        <w:t>ความร่วมมือดำเนินการวิจัยและพัฒนาระหว่าง</w:t>
      </w:r>
    </w:p>
    <w:p w14:paraId="361987B1" w14:textId="4E3237C2" w:rsidR="006B072E" w:rsidRDefault="006B072E" w:rsidP="006B072E">
      <w:pPr>
        <w:pStyle w:val="DocumentTitleThai"/>
        <w:pBdr>
          <w:bottom w:val="single" w:sz="4" w:space="1" w:color="auto"/>
        </w:pBdr>
        <w:rPr>
          <w:lang w:val="da-DK"/>
        </w:rPr>
      </w:pPr>
    </w:p>
    <w:p w14:paraId="44E729D9" w14:textId="1322CF16" w:rsidR="006B072E" w:rsidRDefault="006B072E" w:rsidP="006B072E">
      <w:pPr>
        <w:pStyle w:val="DocumentTitleThai"/>
        <w:rPr>
          <w:lang w:val="da-DK"/>
        </w:rPr>
      </w:pPr>
      <w:r>
        <w:rPr>
          <w:rFonts w:hint="cs"/>
          <w:cs/>
          <w:lang w:val="da-DK"/>
        </w:rPr>
        <w:t>และ</w:t>
      </w:r>
    </w:p>
    <w:p w14:paraId="396F3FF5" w14:textId="1F4D01C0" w:rsidR="006B072E" w:rsidRDefault="006B072E" w:rsidP="006B072E">
      <w:pPr>
        <w:pStyle w:val="DocumentTitleThai"/>
        <w:rPr>
          <w:rFonts w:hint="cs"/>
          <w:lang w:val="da-DK"/>
        </w:rPr>
      </w:pPr>
      <w:r>
        <w:rPr>
          <w:rFonts w:hint="cs"/>
          <w:cs/>
          <w:lang w:val="da-DK"/>
        </w:rPr>
        <w:t xml:space="preserve">สมาคมนักวิชาชีพไทยในภูมิภาคยุโรป </w:t>
      </w:r>
      <w:r>
        <w:rPr>
          <w:lang w:val="da-DK"/>
        </w:rPr>
        <w:t>(ATPER)</w:t>
      </w:r>
    </w:p>
    <w:p w14:paraId="19D5DDB8" w14:textId="77777777" w:rsidR="006B072E" w:rsidRPr="006B072E" w:rsidRDefault="006B072E" w:rsidP="006B072E">
      <w:pPr>
        <w:rPr>
          <w:rFonts w:hint="cs"/>
        </w:rPr>
      </w:pPr>
    </w:p>
    <w:p w14:paraId="63D23058" w14:textId="77777777" w:rsidR="006E6604" w:rsidRDefault="006E6604" w:rsidP="006E6604"/>
    <w:p w14:paraId="092677EF" w14:textId="0D248301" w:rsidR="00612970" w:rsidRDefault="006B072E" w:rsidP="00612970">
      <w:pPr>
        <w:tabs>
          <w:tab w:val="left" w:pos="426"/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  <w:rPr>
          <w:u w:val="single"/>
        </w:rPr>
      </w:pPr>
      <w:r>
        <w:rPr>
          <w:rFonts w:hint="cs"/>
          <w:cs/>
        </w:rPr>
        <w:t>ทำที่</w:t>
      </w:r>
      <w:r w:rsidR="008D59EB">
        <w:t xml:space="preserve"> </w:t>
      </w:r>
      <w:r w:rsidR="00612970">
        <w:tab/>
      </w:r>
      <w:r w:rsidR="00612970" w:rsidRPr="00612970">
        <w:rPr>
          <w:u w:val="single"/>
        </w:rPr>
        <w:tab/>
      </w:r>
      <w:r w:rsidR="00612970" w:rsidRPr="00612970">
        <w:rPr>
          <w:u w:val="single"/>
        </w:rPr>
        <w:tab/>
      </w:r>
      <w:r w:rsidR="00612970" w:rsidRPr="00612970">
        <w:rPr>
          <w:u w:val="single"/>
        </w:rPr>
        <w:tab/>
      </w:r>
      <w:r w:rsidR="00612970" w:rsidRPr="00612970">
        <w:rPr>
          <w:u w:val="single"/>
        </w:rPr>
        <w:tab/>
      </w:r>
      <w:r w:rsidRPr="00612970">
        <w:rPr>
          <w:u w:val="single"/>
        </w:rPr>
        <w:tab/>
      </w:r>
      <w:r w:rsidRPr="00612970">
        <w:rPr>
          <w:u w:val="single"/>
        </w:rPr>
        <w:tab/>
      </w:r>
      <w:r w:rsidR="00612970">
        <w:tab/>
      </w:r>
      <w:r w:rsidR="00612970">
        <w:tab/>
      </w:r>
      <w:r>
        <w:rPr>
          <w:rFonts w:hint="cs"/>
          <w:cs/>
        </w:rPr>
        <w:t>วันที่</w:t>
      </w:r>
      <w:r w:rsidR="008D59EB">
        <w:t xml:space="preserve"> </w:t>
      </w:r>
      <w:r w:rsidR="00612970">
        <w:rPr>
          <w:u w:val="single"/>
        </w:rPr>
        <w:tab/>
      </w:r>
      <w:r w:rsidR="00612970">
        <w:rPr>
          <w:u w:val="single"/>
        </w:rPr>
        <w:tab/>
      </w:r>
      <w:r w:rsidR="00612970">
        <w:rPr>
          <w:u w:val="single"/>
        </w:rPr>
        <w:tab/>
      </w:r>
      <w:r w:rsidR="00612970">
        <w:rPr>
          <w:u w:val="single"/>
        </w:rPr>
        <w:tab/>
      </w:r>
      <w:r w:rsidR="00612970">
        <w:rPr>
          <w:u w:val="single"/>
        </w:rPr>
        <w:tab/>
      </w:r>
    </w:p>
    <w:p w14:paraId="643ABE50" w14:textId="4CC28824" w:rsidR="00612970" w:rsidRPr="00612970" w:rsidRDefault="00612970" w:rsidP="00612970">
      <w:pPr>
        <w:tabs>
          <w:tab w:val="left" w:pos="426"/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  <w:rPr>
          <w:u w:val="single"/>
        </w:rPr>
      </w:pPr>
      <w:r>
        <w:tab/>
      </w:r>
      <w:r w:rsidRPr="00612970">
        <w:rPr>
          <w:u w:val="single"/>
        </w:rPr>
        <w:tab/>
      </w:r>
      <w:r w:rsidRPr="00612970">
        <w:rPr>
          <w:u w:val="single"/>
        </w:rPr>
        <w:tab/>
      </w:r>
      <w:r w:rsidRPr="00612970">
        <w:rPr>
          <w:u w:val="single"/>
        </w:rPr>
        <w:tab/>
      </w:r>
      <w:r w:rsidRPr="00612970">
        <w:rPr>
          <w:u w:val="single"/>
        </w:rPr>
        <w:tab/>
      </w:r>
      <w:r w:rsidRPr="00612970">
        <w:rPr>
          <w:u w:val="single"/>
        </w:rPr>
        <w:tab/>
      </w:r>
      <w:r w:rsidRPr="00612970">
        <w:rPr>
          <w:u w:val="single"/>
        </w:rPr>
        <w:tab/>
      </w:r>
    </w:p>
    <w:p w14:paraId="76D6EAA5" w14:textId="77777777" w:rsidR="00612970" w:rsidRDefault="00612970" w:rsidP="006129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  <w:rPr>
          <w:u w:val="single"/>
        </w:rPr>
      </w:pPr>
    </w:p>
    <w:p w14:paraId="12D0022C" w14:textId="2DF4B8EC" w:rsidR="00612970" w:rsidRPr="00612970" w:rsidRDefault="006B072E" w:rsidP="006129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  <w:rPr>
          <w:u w:val="single"/>
        </w:rPr>
      </w:pPr>
      <w:r w:rsidRPr="006B072E">
        <w:rPr>
          <w:cs/>
          <w:lang w:val="en-US"/>
        </w:rPr>
        <w:t>บันทึกคว</w:t>
      </w:r>
      <w:r w:rsidRPr="006B072E">
        <w:rPr>
          <w:rFonts w:hint="cs"/>
          <w:cs/>
          <w:lang w:val="en-US"/>
        </w:rPr>
        <w:t>า</w:t>
      </w:r>
      <w:r w:rsidRPr="006B072E">
        <w:rPr>
          <w:cs/>
          <w:lang w:val="en-US"/>
        </w:rPr>
        <w:t>มตกลงว่</w:t>
      </w:r>
      <w:r w:rsidRPr="006B072E">
        <w:rPr>
          <w:rFonts w:hint="cs"/>
          <w:cs/>
          <w:lang w:val="en-US"/>
        </w:rPr>
        <w:t>า</w:t>
      </w:r>
      <w:r w:rsidRPr="006B072E">
        <w:rPr>
          <w:cs/>
          <w:lang w:val="en-US"/>
        </w:rPr>
        <w:t>ด้วยคว</w:t>
      </w:r>
      <w:r w:rsidRPr="006B072E">
        <w:rPr>
          <w:rFonts w:hint="cs"/>
          <w:cs/>
          <w:lang w:val="en-US"/>
        </w:rPr>
        <w:t>า</w:t>
      </w:r>
      <w:r w:rsidRPr="006B072E">
        <w:rPr>
          <w:cs/>
          <w:lang w:val="en-US"/>
        </w:rPr>
        <w:t>มร่วมมือ</w:t>
      </w:r>
      <w:r w:rsidRPr="006B072E">
        <w:rPr>
          <w:rFonts w:hint="cs"/>
          <w:cs/>
          <w:lang w:val="en-US"/>
        </w:rPr>
        <w:t>ดำ</w:t>
      </w:r>
      <w:r w:rsidRPr="006B072E">
        <w:rPr>
          <w:cs/>
          <w:lang w:val="en-US"/>
        </w:rPr>
        <w:t>เนินก</w:t>
      </w:r>
      <w:r w:rsidRPr="006B072E">
        <w:rPr>
          <w:rFonts w:hint="cs"/>
          <w:cs/>
          <w:lang w:val="en-US"/>
        </w:rPr>
        <w:t>า</w:t>
      </w:r>
      <w:r w:rsidRPr="006B072E">
        <w:rPr>
          <w:cs/>
          <w:lang w:val="en-US"/>
        </w:rPr>
        <w:t>รวิจัยและพัฒน</w:t>
      </w:r>
      <w:r w:rsidRPr="006B072E">
        <w:rPr>
          <w:rFonts w:hint="cs"/>
          <w:cs/>
          <w:lang w:val="en-US"/>
        </w:rPr>
        <w:t>า</w:t>
      </w:r>
      <w:r w:rsidRPr="006B072E">
        <w:rPr>
          <w:cs/>
          <w:lang w:val="en-US"/>
        </w:rPr>
        <w:t>ฉบับนี้ เป็นก</w:t>
      </w:r>
      <w:r w:rsidRPr="006B072E">
        <w:rPr>
          <w:rFonts w:hint="cs"/>
          <w:cs/>
          <w:lang w:val="en-US"/>
        </w:rPr>
        <w:t>า</w:t>
      </w:r>
      <w:r w:rsidRPr="006B072E">
        <w:rPr>
          <w:cs/>
          <w:lang w:val="en-US"/>
        </w:rPr>
        <w:t>รลงน</w:t>
      </w:r>
      <w:r w:rsidRPr="006B072E">
        <w:rPr>
          <w:rFonts w:hint="cs"/>
          <w:cs/>
          <w:lang w:val="en-US"/>
        </w:rPr>
        <w:t>า</w:t>
      </w:r>
      <w:r w:rsidRPr="006B072E">
        <w:rPr>
          <w:cs/>
          <w:lang w:val="en-US"/>
        </w:rPr>
        <w:t>มระหว่</w:t>
      </w:r>
      <w:r w:rsidRPr="006B072E">
        <w:rPr>
          <w:rFonts w:hint="cs"/>
          <w:cs/>
          <w:lang w:val="en-US"/>
        </w:rPr>
        <w:t>า</w:t>
      </w:r>
      <w:r w:rsidRPr="006B072E">
        <w:rPr>
          <w:cs/>
          <w:lang w:val="en-US"/>
        </w:rPr>
        <w:t>ง</w:t>
      </w:r>
      <w:r>
        <w:rPr>
          <w:rFonts w:hint="cs"/>
          <w:cs/>
        </w:rPr>
        <w:t xml:space="preserve"> </w:t>
      </w:r>
      <w:r w:rsidR="00612970">
        <w:rPr>
          <w:u w:val="single"/>
        </w:rPr>
        <w:tab/>
      </w:r>
      <w:r w:rsidR="00612970">
        <w:rPr>
          <w:u w:val="single"/>
        </w:rPr>
        <w:tab/>
      </w:r>
      <w:r w:rsidR="00612970">
        <w:rPr>
          <w:u w:val="single"/>
        </w:rPr>
        <w:tab/>
      </w:r>
      <w:r w:rsidR="00612970">
        <w:rPr>
          <w:u w:val="single"/>
        </w:rPr>
        <w:tab/>
      </w:r>
    </w:p>
    <w:p w14:paraId="64BA07FA" w14:textId="4FD0F25D" w:rsidR="00612970" w:rsidRDefault="006B072E" w:rsidP="006129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  <w:rPr>
          <w:u w:val="single"/>
        </w:rPr>
      </w:pPr>
      <w:r>
        <w:rPr>
          <w:rFonts w:hint="cs"/>
          <w:cs/>
        </w:rPr>
        <w:t xml:space="preserve">ตั้งอยู่ ณ เลขที่ </w:t>
      </w:r>
      <w:r w:rsidR="00612970">
        <w:rPr>
          <w:u w:val="single"/>
        </w:rPr>
        <w:tab/>
      </w:r>
      <w:r w:rsidR="00612970">
        <w:rPr>
          <w:u w:val="single"/>
        </w:rPr>
        <w:tab/>
      </w:r>
      <w:r>
        <w:rPr>
          <w:rFonts w:hint="cs"/>
          <w:cs/>
        </w:rPr>
        <w:t xml:space="preserve"> ถนน </w:t>
      </w:r>
      <w:r w:rsidR="00612970">
        <w:rPr>
          <w:u w:val="single"/>
        </w:rPr>
        <w:tab/>
      </w:r>
      <w:r w:rsidR="00612970">
        <w:rPr>
          <w:u w:val="single"/>
        </w:rPr>
        <w:tab/>
      </w:r>
      <w:r w:rsidR="00612970">
        <w:rPr>
          <w:u w:val="single"/>
        </w:rPr>
        <w:tab/>
      </w:r>
      <w:r w:rsidR="00612970">
        <w:rPr>
          <w:u w:val="single"/>
        </w:rPr>
        <w:tab/>
      </w:r>
      <w:r>
        <w:rPr>
          <w:rFonts w:hint="cs"/>
          <w:cs/>
        </w:rPr>
        <w:t xml:space="preserve"> แขวง </w:t>
      </w:r>
      <w:r w:rsidR="00612970">
        <w:rPr>
          <w:u w:val="single"/>
        </w:rPr>
        <w:tab/>
      </w:r>
      <w:r w:rsidR="00612970">
        <w:rPr>
          <w:u w:val="single"/>
        </w:rPr>
        <w:tab/>
      </w:r>
      <w:r w:rsidR="00612970">
        <w:rPr>
          <w:u w:val="single"/>
        </w:rPr>
        <w:tab/>
      </w:r>
      <w:r>
        <w:rPr>
          <w:rFonts w:hint="cs"/>
          <w:cs/>
        </w:rPr>
        <w:t xml:space="preserve"> เขต</w:t>
      </w:r>
      <w:r w:rsidR="00612970">
        <w:t xml:space="preserve"> </w:t>
      </w:r>
      <w:r w:rsidR="00612970">
        <w:rPr>
          <w:u w:val="single"/>
        </w:rPr>
        <w:tab/>
      </w:r>
      <w:r w:rsidR="00612970">
        <w:rPr>
          <w:u w:val="single"/>
        </w:rPr>
        <w:tab/>
      </w:r>
      <w:r w:rsidR="00612970">
        <w:rPr>
          <w:u w:val="single"/>
        </w:rPr>
        <w:tab/>
      </w:r>
    </w:p>
    <w:p w14:paraId="000F5493" w14:textId="77777777" w:rsidR="00612970" w:rsidRDefault="008D59EB" w:rsidP="006129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</w:pPr>
      <w:r>
        <w:rPr>
          <w:rFonts w:hint="cs"/>
          <w:cs/>
        </w:rPr>
        <w:t>จังหวัด</w:t>
      </w:r>
      <w:r w:rsidR="006B072E">
        <w:rPr>
          <w:rFonts w:hint="cs"/>
          <w:cs/>
        </w:rPr>
        <w:t xml:space="preserve"> </w:t>
      </w:r>
      <w:r w:rsidR="006B072E">
        <w:rPr>
          <w:u w:val="single"/>
          <w:cs/>
        </w:rPr>
        <w:tab/>
      </w:r>
      <w:r w:rsidR="006B072E">
        <w:rPr>
          <w:u w:val="single"/>
          <w:cs/>
        </w:rPr>
        <w:tab/>
      </w:r>
      <w:r w:rsidR="006B072E">
        <w:rPr>
          <w:u w:val="single"/>
          <w:cs/>
        </w:rPr>
        <w:tab/>
      </w:r>
      <w:r w:rsidR="006B072E">
        <w:rPr>
          <w:u w:val="single"/>
          <w:cs/>
        </w:rPr>
        <w:tab/>
      </w:r>
      <w:r w:rsidR="006B072E">
        <w:rPr>
          <w:rFonts w:hint="cs"/>
          <w:cs/>
        </w:rPr>
        <w:t xml:space="preserve"> โดย </w:t>
      </w:r>
      <w:r w:rsidR="006B072E">
        <w:rPr>
          <w:u w:val="single"/>
          <w:cs/>
        </w:rPr>
        <w:tab/>
      </w:r>
      <w:r w:rsidR="006B072E">
        <w:rPr>
          <w:u w:val="single"/>
          <w:cs/>
        </w:rPr>
        <w:tab/>
      </w:r>
      <w:r w:rsidR="006B072E">
        <w:rPr>
          <w:u w:val="single"/>
          <w:cs/>
        </w:rPr>
        <w:tab/>
      </w:r>
      <w:r w:rsidR="006B072E">
        <w:rPr>
          <w:u w:val="single"/>
          <w:cs/>
        </w:rPr>
        <w:tab/>
      </w:r>
      <w:r w:rsidR="006B072E">
        <w:rPr>
          <w:u w:val="single"/>
          <w:cs/>
        </w:rPr>
        <w:tab/>
      </w:r>
      <w:r w:rsidR="006B072E">
        <w:rPr>
          <w:u w:val="single"/>
          <w:cs/>
        </w:rPr>
        <w:tab/>
      </w:r>
      <w:r w:rsidR="006B072E">
        <w:rPr>
          <w:u w:val="single"/>
          <w:cs/>
        </w:rPr>
        <w:tab/>
      </w:r>
      <w:r w:rsidR="006B072E">
        <w:rPr>
          <w:u w:val="single"/>
          <w:cs/>
        </w:rPr>
        <w:tab/>
      </w:r>
      <w:r w:rsidR="006B072E">
        <w:rPr>
          <w:u w:val="single"/>
          <w:cs/>
        </w:rPr>
        <w:tab/>
      </w:r>
    </w:p>
    <w:p w14:paraId="60CEE552" w14:textId="77777777" w:rsidR="00612970" w:rsidRDefault="006B072E" w:rsidP="006129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</w:pPr>
      <w:r w:rsidRPr="006B072E">
        <w:rPr>
          <w:cs/>
        </w:rPr>
        <w:t>เป็นผู้รับมอบ</w:t>
      </w:r>
      <w:r w:rsidRPr="006B072E">
        <w:rPr>
          <w:rFonts w:hint="cs"/>
          <w:cs/>
        </w:rPr>
        <w:t>อำ</w:t>
      </w:r>
      <w:r w:rsidRPr="006B072E">
        <w:rPr>
          <w:cs/>
        </w:rPr>
        <w:t>น</w:t>
      </w:r>
      <w:r w:rsidRPr="006B072E">
        <w:rPr>
          <w:rFonts w:hint="cs"/>
          <w:cs/>
        </w:rPr>
        <w:t>า</w:t>
      </w:r>
      <w:r w:rsidRPr="006B072E">
        <w:rPr>
          <w:cs/>
        </w:rPr>
        <w:t>จให้ลงน</w:t>
      </w:r>
      <w:r w:rsidRPr="006B072E">
        <w:rPr>
          <w:rFonts w:hint="cs"/>
          <w:cs/>
        </w:rPr>
        <w:t>า</w:t>
      </w:r>
      <w:r w:rsidRPr="006B072E">
        <w:rPr>
          <w:cs/>
        </w:rPr>
        <w:t>มแทนสถ</w:t>
      </w:r>
      <w:r w:rsidRPr="006B072E">
        <w:rPr>
          <w:rFonts w:hint="cs"/>
          <w:cs/>
        </w:rPr>
        <w:t>า</w:t>
      </w:r>
      <w:r w:rsidRPr="006B072E">
        <w:rPr>
          <w:cs/>
        </w:rPr>
        <w:t>บันฯ ต</w:t>
      </w:r>
      <w:r w:rsidRPr="006B072E">
        <w:rPr>
          <w:rFonts w:hint="cs"/>
          <w:cs/>
        </w:rPr>
        <w:t>า</w:t>
      </w:r>
      <w:r w:rsidRPr="006B072E">
        <w:rPr>
          <w:cs/>
        </w:rPr>
        <w:t>ม</w:t>
      </w:r>
      <w:r w:rsidRPr="006B072E">
        <w:rPr>
          <w:rFonts w:hint="cs"/>
          <w:cs/>
        </w:rPr>
        <w:t>คำ</w:t>
      </w:r>
      <w:r w:rsidRPr="006B072E">
        <w:rPr>
          <w:cs/>
        </w:rPr>
        <w:t>ส</w:t>
      </w:r>
      <w:r w:rsidRPr="006B072E">
        <w:rPr>
          <w:rFonts w:hint="cs"/>
          <w:cs/>
        </w:rPr>
        <w:t>ั่ง</w:t>
      </w:r>
      <w:r w:rsidRPr="006B072E">
        <w:rPr>
          <w:cs/>
        </w:rPr>
        <w:t>ของมห</w:t>
      </w:r>
      <w:r w:rsidRPr="006B072E">
        <w:rPr>
          <w:rFonts w:hint="cs"/>
          <w:cs/>
        </w:rPr>
        <w:t>า</w:t>
      </w:r>
      <w:r w:rsidRPr="006B072E">
        <w:rPr>
          <w:cs/>
        </w:rPr>
        <w:t>วิทย</w:t>
      </w:r>
      <w:r w:rsidRPr="006B072E">
        <w:rPr>
          <w:rFonts w:hint="cs"/>
          <w:cs/>
        </w:rPr>
        <w:t>า</w:t>
      </w:r>
      <w:r w:rsidRPr="006B072E">
        <w:rPr>
          <w:cs/>
        </w:rPr>
        <w:t>ลัย (สถ</w:t>
      </w:r>
      <w:r w:rsidRPr="006B072E">
        <w:rPr>
          <w:rFonts w:hint="cs"/>
          <w:cs/>
        </w:rPr>
        <w:t>า</w:t>
      </w:r>
      <w:r w:rsidRPr="006B072E">
        <w:rPr>
          <w:cs/>
        </w:rPr>
        <w:t>บัน) ที่</w:t>
      </w:r>
      <w:r>
        <w:rPr>
          <w:rFonts w:hint="cs"/>
          <w:cs/>
        </w:rPr>
        <w:t xml:space="preserve"> </w:t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</w:rPr>
        <w:t xml:space="preserve">     </w:t>
      </w:r>
      <w:r w:rsidRPr="006B072E">
        <w:t xml:space="preserve"> /</w:t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</w:p>
    <w:p w14:paraId="3CEFC3D4" w14:textId="77777777" w:rsidR="00612970" w:rsidRDefault="006B072E" w:rsidP="006129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</w:pPr>
      <w:r>
        <w:rPr>
          <w:rFonts w:hint="cs"/>
          <w:cs/>
        </w:rPr>
        <w:t xml:space="preserve">ฉบับลงวันที่ </w:t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rFonts w:hint="cs"/>
          <w:cs/>
        </w:rPr>
        <w:t xml:space="preserve"> ว่าด้วย </w:t>
      </w:r>
      <w:r>
        <w:rPr>
          <w:u w:val="single"/>
          <w:cs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02E84DE" w14:textId="77777777" w:rsidR="00612970" w:rsidRDefault="006B072E" w:rsidP="006129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</w:pPr>
      <w:r w:rsidRPr="006B072E">
        <w:rPr>
          <w:cs/>
        </w:rPr>
        <w:t>ซึ่งต่อไปในบันทึกฉบับนี้จะเรียกว่</w:t>
      </w:r>
      <w:r w:rsidRPr="006B072E">
        <w:rPr>
          <w:rFonts w:hint="cs"/>
          <w:cs/>
        </w:rPr>
        <w:t>า</w:t>
      </w:r>
      <w:r w:rsidRPr="006B072E">
        <w:rPr>
          <w:cs/>
        </w:rPr>
        <w:t xml:space="preserve"> </w:t>
      </w:r>
      <w:r w:rsidRPr="006B072E">
        <w:t>“</w:t>
      </w:r>
      <w:r w:rsidRPr="006B072E">
        <w:rPr>
          <w:b/>
          <w:bCs/>
          <w:cs/>
        </w:rPr>
        <w:t>ผู้ร่วมวิจัย</w:t>
      </w:r>
      <w:r w:rsidRPr="006B072E">
        <w:t xml:space="preserve">” </w:t>
      </w:r>
      <w:r w:rsidRPr="006B072E">
        <w:rPr>
          <w:cs/>
        </w:rPr>
        <w:t>ฝ่</w:t>
      </w:r>
      <w:r w:rsidRPr="006B072E">
        <w:rPr>
          <w:rFonts w:hint="cs"/>
          <w:cs/>
        </w:rPr>
        <w:t>า</w:t>
      </w:r>
      <w:r w:rsidRPr="006B072E">
        <w:rPr>
          <w:cs/>
        </w:rPr>
        <w:t>ยหนึ่ง กับ สม</w:t>
      </w:r>
      <w:r w:rsidRPr="006B072E">
        <w:rPr>
          <w:rFonts w:hint="cs"/>
          <w:cs/>
        </w:rPr>
        <w:t>า</w:t>
      </w:r>
      <w:r w:rsidRPr="006B072E">
        <w:rPr>
          <w:cs/>
        </w:rPr>
        <w:t>คมนักวิช</w:t>
      </w:r>
      <w:r w:rsidRPr="006B072E">
        <w:rPr>
          <w:rFonts w:hint="cs"/>
          <w:cs/>
        </w:rPr>
        <w:t>า</w:t>
      </w:r>
      <w:r w:rsidRPr="006B072E">
        <w:rPr>
          <w:cs/>
        </w:rPr>
        <w:t>ชีพไทยในภูมิภ</w:t>
      </w:r>
      <w:r w:rsidRPr="006B072E">
        <w:rPr>
          <w:rFonts w:hint="cs"/>
          <w:cs/>
        </w:rPr>
        <w:t>า</w:t>
      </w:r>
      <w:r w:rsidRPr="006B072E">
        <w:rPr>
          <w:cs/>
        </w:rPr>
        <w:t>คยุโรป (</w:t>
      </w:r>
      <w:r w:rsidRPr="006B072E">
        <w:t>The Association of Thai Professionals in European Region: ATPER)</w:t>
      </w:r>
      <w:r>
        <w:t xml:space="preserve"> </w:t>
      </w:r>
      <w:r w:rsidR="008D59EB">
        <w:rPr>
          <w:rFonts w:hint="cs"/>
          <w:cs/>
        </w:rPr>
        <w:t xml:space="preserve">ตั้งอยู่ ณ เลขที่ </w:t>
      </w:r>
      <w:r w:rsidR="008D59EB">
        <w:rPr>
          <w:u w:val="single"/>
          <w:cs/>
        </w:rPr>
        <w:tab/>
      </w:r>
      <w:r w:rsidR="008D59EB">
        <w:rPr>
          <w:u w:val="single"/>
          <w:cs/>
        </w:rPr>
        <w:tab/>
      </w:r>
      <w:r w:rsidR="008D59EB">
        <w:rPr>
          <w:rFonts w:hint="cs"/>
          <w:cs/>
        </w:rPr>
        <w:t xml:space="preserve"> ถนน </w:t>
      </w:r>
      <w:r w:rsidR="008D59EB">
        <w:rPr>
          <w:u w:val="single"/>
          <w:cs/>
        </w:rPr>
        <w:tab/>
      </w:r>
      <w:r w:rsidR="008D59EB">
        <w:rPr>
          <w:u w:val="single"/>
          <w:cs/>
        </w:rPr>
        <w:tab/>
      </w:r>
      <w:r w:rsidR="008D59EB">
        <w:rPr>
          <w:u w:val="single"/>
          <w:cs/>
        </w:rPr>
        <w:tab/>
      </w:r>
      <w:r w:rsidR="008D59EB">
        <w:rPr>
          <w:u w:val="single"/>
          <w:cs/>
        </w:rPr>
        <w:tab/>
      </w:r>
      <w:r w:rsidR="008D59EB">
        <w:rPr>
          <w:u w:val="single"/>
          <w:cs/>
        </w:rPr>
        <w:tab/>
      </w:r>
      <w:r w:rsidR="008D59EB">
        <w:rPr>
          <w:rFonts w:hint="cs"/>
          <w:cs/>
        </w:rPr>
        <w:t xml:space="preserve"> </w:t>
      </w:r>
    </w:p>
    <w:p w14:paraId="46859150" w14:textId="77777777" w:rsidR="00612970" w:rsidRDefault="008D59EB" w:rsidP="006129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</w:pPr>
      <w:r>
        <w:rPr>
          <w:rFonts w:hint="cs"/>
          <w:cs/>
        </w:rPr>
        <w:t xml:space="preserve">เมือง </w:t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rFonts w:hint="cs"/>
          <w:cs/>
        </w:rPr>
        <w:t xml:space="preserve"> ประเทศ </w:t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rFonts w:hint="cs"/>
          <w:cs/>
        </w:rPr>
        <w:t xml:space="preserve"> โดย </w:t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</w:p>
    <w:p w14:paraId="1F9229E6" w14:textId="02C9682F" w:rsidR="008D59EB" w:rsidRDefault="00612970" w:rsidP="006129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</w:pPr>
      <w:r w:rsidRPr="00612970">
        <w:rPr>
          <w:cs/>
        </w:rPr>
        <w:t>สมาชิกสมาคมนักวิชาชีพไทยในภูมิภ</w:t>
      </w:r>
      <w:r w:rsidRPr="00612970">
        <w:rPr>
          <w:rFonts w:hint="cs"/>
          <w:cs/>
        </w:rPr>
        <w:t>า</w:t>
      </w:r>
      <w:r w:rsidRPr="00612970">
        <w:rPr>
          <w:cs/>
        </w:rPr>
        <w:t>คยุโรป</w:t>
      </w:r>
      <w:r>
        <w:t xml:space="preserve"> </w:t>
      </w:r>
      <w:r w:rsidRPr="00612970">
        <w:rPr>
          <w:cs/>
        </w:rPr>
        <w:t>ผู้รับผิดชอบโครงการ เป็นผู้รับมอบ</w:t>
      </w:r>
      <w:r w:rsidRPr="00612970">
        <w:rPr>
          <w:rFonts w:hint="cs"/>
          <w:cs/>
        </w:rPr>
        <w:t>อำ</w:t>
      </w:r>
      <w:r w:rsidRPr="00612970">
        <w:rPr>
          <w:cs/>
        </w:rPr>
        <w:t>น</w:t>
      </w:r>
      <w:r w:rsidRPr="00612970">
        <w:rPr>
          <w:rFonts w:hint="cs"/>
          <w:cs/>
        </w:rPr>
        <w:t>า</w:t>
      </w:r>
      <w:r w:rsidRPr="00612970">
        <w:rPr>
          <w:cs/>
        </w:rPr>
        <w:t>จให้ลงน</w:t>
      </w:r>
      <w:r w:rsidRPr="00612970">
        <w:rPr>
          <w:rFonts w:hint="cs"/>
          <w:cs/>
        </w:rPr>
        <w:t>า</w:t>
      </w:r>
      <w:r w:rsidRPr="00612970">
        <w:rPr>
          <w:cs/>
        </w:rPr>
        <w:t>มแทนสม</w:t>
      </w:r>
      <w:r w:rsidRPr="00612970">
        <w:rPr>
          <w:rFonts w:hint="cs"/>
          <w:cs/>
        </w:rPr>
        <w:t>า</w:t>
      </w:r>
      <w:r w:rsidRPr="00612970">
        <w:rPr>
          <w:cs/>
        </w:rPr>
        <w:t>คมฯ ซึ่งต่อไปในบันทึกฉบับนี้จะเรียกว่</w:t>
      </w:r>
      <w:r w:rsidRPr="00612970">
        <w:rPr>
          <w:rFonts w:hint="cs"/>
          <w:cs/>
        </w:rPr>
        <w:t>า</w:t>
      </w:r>
      <w:r w:rsidRPr="00612970">
        <w:rPr>
          <w:cs/>
        </w:rPr>
        <w:t xml:space="preserve"> </w:t>
      </w:r>
      <w:r w:rsidRPr="00612970">
        <w:rPr>
          <w:b/>
          <w:bCs/>
        </w:rPr>
        <w:t>“ATPER”</w:t>
      </w:r>
      <w:r w:rsidRPr="00612970">
        <w:t xml:space="preserve"> </w:t>
      </w:r>
      <w:r w:rsidRPr="00612970">
        <w:rPr>
          <w:cs/>
        </w:rPr>
        <w:t>อีกฝ่</w:t>
      </w:r>
      <w:r w:rsidRPr="00612970">
        <w:rPr>
          <w:rFonts w:hint="cs"/>
          <w:cs/>
        </w:rPr>
        <w:t>า</w:t>
      </w:r>
      <w:r w:rsidRPr="00612970">
        <w:rPr>
          <w:cs/>
        </w:rPr>
        <w:t>ยหนึ่ง</w:t>
      </w:r>
    </w:p>
    <w:p w14:paraId="03AE905F" w14:textId="5AE52FF4" w:rsidR="00E0551D" w:rsidRDefault="00E0551D" w:rsidP="006129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</w:pPr>
    </w:p>
    <w:p w14:paraId="256D9141" w14:textId="14B90F3B" w:rsidR="00E0551D" w:rsidRDefault="00E0551D" w:rsidP="006129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</w:pPr>
      <w:r w:rsidRPr="00E0551D">
        <w:rPr>
          <w:cs/>
        </w:rPr>
        <w:t>ทั้งสองฝ่</w:t>
      </w:r>
      <w:r w:rsidRPr="00E0551D">
        <w:rPr>
          <w:rFonts w:hint="cs"/>
          <w:cs/>
        </w:rPr>
        <w:t>า</w:t>
      </w:r>
      <w:r w:rsidRPr="00E0551D">
        <w:rPr>
          <w:cs/>
        </w:rPr>
        <w:t>ยมีคว</w:t>
      </w:r>
      <w:r w:rsidRPr="00E0551D">
        <w:rPr>
          <w:rFonts w:hint="cs"/>
          <w:cs/>
        </w:rPr>
        <w:t>า</w:t>
      </w:r>
      <w:r w:rsidRPr="00E0551D">
        <w:rPr>
          <w:cs/>
        </w:rPr>
        <w:t>มเห็นต้องตรงกันในการร่วมมือกัน เพื่อ</w:t>
      </w:r>
      <w:r w:rsidRPr="00E0551D">
        <w:rPr>
          <w:rFonts w:hint="cs"/>
          <w:cs/>
        </w:rPr>
        <w:t>ดำ</w:t>
      </w:r>
      <w:r w:rsidRPr="00E0551D">
        <w:rPr>
          <w:cs/>
        </w:rPr>
        <w:t>เนินก</w:t>
      </w:r>
      <w:r w:rsidRPr="00E0551D">
        <w:rPr>
          <w:rFonts w:hint="cs"/>
          <w:cs/>
        </w:rPr>
        <w:t>า</w:t>
      </w:r>
      <w:r w:rsidRPr="00E0551D">
        <w:rPr>
          <w:cs/>
        </w:rPr>
        <w:t>รวิจัยและพัฒน</w:t>
      </w:r>
      <w:r w:rsidRPr="00E0551D">
        <w:rPr>
          <w:rFonts w:hint="cs"/>
          <w:cs/>
        </w:rPr>
        <w:t>า</w:t>
      </w:r>
      <w:r w:rsidRPr="00E0551D">
        <w:rPr>
          <w:cs/>
        </w:rPr>
        <w:t>ผลง</w:t>
      </w:r>
      <w:r w:rsidRPr="00E0551D">
        <w:rPr>
          <w:rFonts w:hint="cs"/>
          <w:cs/>
        </w:rPr>
        <w:t>า</w:t>
      </w:r>
      <w:r w:rsidRPr="00E0551D">
        <w:rPr>
          <w:cs/>
        </w:rPr>
        <w:t>น</w:t>
      </w:r>
      <w:r w:rsidR="0070394F">
        <w:t xml:space="preserve"> </w:t>
      </w:r>
      <w:r w:rsidRPr="00E0551D">
        <w:rPr>
          <w:cs/>
        </w:rPr>
        <w:t>และ/หรือ</w:t>
      </w:r>
      <w:r w:rsidR="0070394F">
        <w:t xml:space="preserve"> </w:t>
      </w:r>
      <w:r w:rsidRPr="00E0551D">
        <w:rPr>
          <w:cs/>
        </w:rPr>
        <w:t>คุณภ</w:t>
      </w:r>
      <w:r w:rsidRPr="00E0551D">
        <w:rPr>
          <w:rFonts w:hint="cs"/>
          <w:cs/>
        </w:rPr>
        <w:t>า</w:t>
      </w:r>
      <w:r w:rsidRPr="00E0551D">
        <w:rPr>
          <w:cs/>
        </w:rPr>
        <w:t>พก</w:t>
      </w:r>
      <w:r w:rsidRPr="00E0551D">
        <w:rPr>
          <w:rFonts w:hint="cs"/>
          <w:cs/>
        </w:rPr>
        <w:t>า</w:t>
      </w:r>
      <w:r w:rsidRPr="00E0551D">
        <w:rPr>
          <w:cs/>
        </w:rPr>
        <w:t>รวิจัย จึงได้จัด</w:t>
      </w:r>
      <w:r w:rsidRPr="00E0551D">
        <w:rPr>
          <w:rFonts w:hint="cs"/>
          <w:cs/>
        </w:rPr>
        <w:t>ทำ</w:t>
      </w:r>
      <w:r w:rsidRPr="00E0551D">
        <w:rPr>
          <w:cs/>
        </w:rPr>
        <w:t>บันทึกคว</w:t>
      </w:r>
      <w:r w:rsidRPr="00E0551D">
        <w:rPr>
          <w:rFonts w:hint="cs"/>
          <w:cs/>
        </w:rPr>
        <w:t>า</w:t>
      </w:r>
      <w:r w:rsidRPr="00E0551D">
        <w:rPr>
          <w:cs/>
        </w:rPr>
        <w:t>มตกลงฯ ฉบับนี้ขึ้นโดยมีร</w:t>
      </w:r>
      <w:r w:rsidRPr="00E0551D">
        <w:rPr>
          <w:rFonts w:hint="cs"/>
          <w:cs/>
        </w:rPr>
        <w:t>า</w:t>
      </w:r>
      <w:r w:rsidRPr="00E0551D">
        <w:rPr>
          <w:cs/>
        </w:rPr>
        <w:t>ยละเอียดดังต่อไปนี้</w:t>
      </w:r>
    </w:p>
    <w:p w14:paraId="485A2207" w14:textId="335392AA" w:rsidR="00E0551D" w:rsidRDefault="00E0551D" w:rsidP="006129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</w:pPr>
    </w:p>
    <w:p w14:paraId="15A4DE37" w14:textId="48418A8D" w:rsidR="008D1567" w:rsidRPr="008D1567" w:rsidRDefault="008D1567" w:rsidP="008D1567">
      <w:pPr>
        <w:pStyle w:val="Listeafsnit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</w:pPr>
      <w:r w:rsidRPr="008D1567">
        <w:rPr>
          <w:b/>
          <w:bCs/>
          <w:cs/>
        </w:rPr>
        <w:t xml:space="preserve">ผู้ร่วมวิจัย </w:t>
      </w:r>
      <w:r w:rsidRPr="008D1567">
        <w:rPr>
          <w:cs/>
        </w:rPr>
        <w:t xml:space="preserve">และ </w:t>
      </w:r>
      <w:r w:rsidRPr="008D1567">
        <w:rPr>
          <w:b/>
          <w:bCs/>
        </w:rPr>
        <w:t xml:space="preserve">ATPER </w:t>
      </w:r>
      <w:r w:rsidRPr="008D1567">
        <w:rPr>
          <w:cs/>
        </w:rPr>
        <w:t>ตกลง</w:t>
      </w:r>
      <w:r w:rsidRPr="008D1567">
        <w:rPr>
          <w:rFonts w:hint="cs"/>
          <w:cs/>
        </w:rPr>
        <w:t>ดำ</w:t>
      </w:r>
      <w:r w:rsidRPr="008D1567">
        <w:rPr>
          <w:cs/>
        </w:rPr>
        <w:t>เนินก</w:t>
      </w:r>
      <w:r w:rsidRPr="008D1567">
        <w:rPr>
          <w:rFonts w:hint="cs"/>
          <w:cs/>
        </w:rPr>
        <w:t>า</w:t>
      </w:r>
      <w:r w:rsidRPr="008D1567">
        <w:rPr>
          <w:cs/>
        </w:rPr>
        <w:t>รวิจัย</w:t>
      </w:r>
      <w:r w:rsidR="0070394F">
        <w:t xml:space="preserve"> </w:t>
      </w:r>
      <w:r w:rsidRPr="008D1567">
        <w:rPr>
          <w:cs/>
        </w:rPr>
        <w:t>และ/หรือ</w:t>
      </w:r>
      <w:r w:rsidR="0070394F">
        <w:t xml:space="preserve"> </w:t>
      </w:r>
      <w:r w:rsidRPr="008D1567">
        <w:rPr>
          <w:cs/>
        </w:rPr>
        <w:t>พัฒน</w:t>
      </w:r>
      <w:r w:rsidRPr="008D1567">
        <w:rPr>
          <w:rFonts w:hint="cs"/>
          <w:cs/>
        </w:rPr>
        <w:t>า</w:t>
      </w:r>
      <w:r w:rsidRPr="008D1567">
        <w:rPr>
          <w:cs/>
        </w:rPr>
        <w:t>ผลง</w:t>
      </w:r>
      <w:r w:rsidRPr="008D1567">
        <w:rPr>
          <w:rFonts w:hint="cs"/>
          <w:cs/>
        </w:rPr>
        <w:t>า</w:t>
      </w:r>
      <w:r w:rsidRPr="008D1567">
        <w:rPr>
          <w:cs/>
        </w:rPr>
        <w:t>นก</w:t>
      </w:r>
      <w:r w:rsidRPr="008D1567">
        <w:rPr>
          <w:rFonts w:hint="cs"/>
          <w:cs/>
        </w:rPr>
        <w:t>า</w:t>
      </w:r>
      <w:r w:rsidRPr="008D1567">
        <w:rPr>
          <w:cs/>
        </w:rPr>
        <w:t>รวิจัยร่วมกันภ</w:t>
      </w:r>
      <w:r w:rsidRPr="008D1567">
        <w:rPr>
          <w:rFonts w:hint="cs"/>
          <w:cs/>
        </w:rPr>
        <w:t>า</w:t>
      </w:r>
      <w:r w:rsidRPr="008D1567">
        <w:rPr>
          <w:cs/>
        </w:rPr>
        <w:t xml:space="preserve">ยใต้หัวข้อ </w:t>
      </w:r>
      <w:r>
        <w:rPr>
          <w:u w:val="single"/>
        </w:rPr>
        <w:tab/>
      </w:r>
      <w:r w:rsidR="0070394F">
        <w:rPr>
          <w:u w:val="single"/>
        </w:rPr>
        <w:tab/>
      </w:r>
      <w:r>
        <w:rPr>
          <w:u w:val="single"/>
        </w:rPr>
        <w:tab/>
      </w:r>
    </w:p>
    <w:p w14:paraId="3F5EBAA4" w14:textId="77777777" w:rsidR="008D1567" w:rsidRDefault="008D1567" w:rsidP="008D1567">
      <w:pPr>
        <w:pStyle w:val="Listeafsn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  <w:ind w:left="720"/>
        <w:rPr>
          <w:b/>
          <w:bCs/>
          <w:u w:val="single"/>
        </w:rPr>
      </w:pP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</w:p>
    <w:p w14:paraId="1A28857F" w14:textId="77777777" w:rsidR="008D1567" w:rsidRDefault="008D1567" w:rsidP="008D1567">
      <w:pPr>
        <w:pStyle w:val="Listeafsn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  <w:ind w:left="720"/>
        <w:rPr>
          <w:u w:val="single"/>
        </w:rPr>
      </w:pPr>
      <w:r w:rsidRPr="008D1567">
        <w:rPr>
          <w:cs/>
        </w:rPr>
        <w:t>โดยโครงก</w:t>
      </w:r>
      <w:r w:rsidRPr="008D1567">
        <w:rPr>
          <w:rFonts w:hint="cs"/>
          <w:cs/>
        </w:rPr>
        <w:t>า</w:t>
      </w:r>
      <w:r w:rsidRPr="008D1567">
        <w:rPr>
          <w:cs/>
        </w:rPr>
        <w:t>รวิจัยดังกล่</w:t>
      </w:r>
      <w:r w:rsidRPr="008D1567">
        <w:rPr>
          <w:rFonts w:hint="cs"/>
          <w:cs/>
        </w:rPr>
        <w:t>า</w:t>
      </w:r>
      <w:r w:rsidRPr="008D1567">
        <w:rPr>
          <w:cs/>
        </w:rPr>
        <w:t>วนี้มีระยะเวล</w:t>
      </w:r>
      <w:r w:rsidRPr="008D1567">
        <w:rPr>
          <w:rFonts w:hint="cs"/>
          <w:cs/>
        </w:rPr>
        <w:t>า</w:t>
      </w:r>
      <w:r w:rsidRPr="008D1567">
        <w:rPr>
          <w:cs/>
        </w:rPr>
        <w:t>ในก</w:t>
      </w:r>
      <w:r w:rsidRPr="008D1567">
        <w:rPr>
          <w:rFonts w:hint="cs"/>
          <w:cs/>
        </w:rPr>
        <w:t>า</w:t>
      </w:r>
      <w:r w:rsidRPr="008D1567">
        <w:rPr>
          <w:cs/>
        </w:rPr>
        <w:t>ร</w:t>
      </w:r>
      <w:r w:rsidRPr="008D1567">
        <w:rPr>
          <w:rFonts w:hint="cs"/>
          <w:cs/>
        </w:rPr>
        <w:t>ดำ</w:t>
      </w:r>
      <w:r w:rsidRPr="008D1567">
        <w:rPr>
          <w:cs/>
        </w:rPr>
        <w:t>เนิน</w:t>
      </w:r>
      <w:r w:rsidRPr="008D1567">
        <w:rPr>
          <w:rFonts w:hint="cs"/>
          <w:cs/>
        </w:rPr>
        <w:t>กา</w:t>
      </w:r>
      <w:r w:rsidRPr="008D1567">
        <w:rPr>
          <w:cs/>
        </w:rPr>
        <w:t xml:space="preserve">ร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 w:rsidRPr="008D1567">
        <w:rPr>
          <w:cs/>
        </w:rPr>
        <w:t>ปี โดยเริ่มตั้งแต่</w:t>
      </w:r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A280383" w14:textId="70DEC6B0" w:rsidR="008D1567" w:rsidRDefault="008D1567" w:rsidP="008D1567">
      <w:pPr>
        <w:pStyle w:val="Listeafsn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  <w:ind w:left="720"/>
        <w:rPr>
          <w:u w:val="single"/>
        </w:rPr>
      </w:pPr>
      <w:r w:rsidRPr="008D1567">
        <w:rPr>
          <w:cs/>
        </w:rPr>
        <w:t xml:space="preserve">ถึง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8D1567">
        <w:rPr>
          <w:cs/>
        </w:rPr>
        <w:t xml:space="preserve"> โดยโครงก</w:t>
      </w:r>
      <w:r w:rsidRPr="008D1567">
        <w:rPr>
          <w:rFonts w:hint="cs"/>
          <w:cs/>
        </w:rPr>
        <w:t>า</w:t>
      </w:r>
      <w:r w:rsidRPr="008D1567">
        <w:rPr>
          <w:cs/>
        </w:rPr>
        <w:t>รวิจัยดังกล่</w:t>
      </w:r>
      <w:r w:rsidRPr="008D1567">
        <w:rPr>
          <w:rFonts w:hint="cs"/>
          <w:cs/>
        </w:rPr>
        <w:t>า</w:t>
      </w:r>
      <w:r w:rsidRPr="008D1567">
        <w:rPr>
          <w:cs/>
        </w:rPr>
        <w:t>วนี้ได้รับเงินสนับสนุนก</w:t>
      </w:r>
      <w:r w:rsidRPr="008D1567">
        <w:rPr>
          <w:rFonts w:hint="cs"/>
          <w:cs/>
        </w:rPr>
        <w:t>า</w:t>
      </w:r>
      <w:r w:rsidRPr="008D1567">
        <w:rPr>
          <w:cs/>
        </w:rPr>
        <w:t>รวิจัยจ</w:t>
      </w:r>
      <w:r w:rsidRPr="008D1567">
        <w:rPr>
          <w:rFonts w:hint="cs"/>
          <w:cs/>
        </w:rPr>
        <w:t>า</w:t>
      </w:r>
      <w:r w:rsidRPr="008D1567">
        <w:rPr>
          <w:cs/>
        </w:rPr>
        <w:t>ก</w:t>
      </w:r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82E65C4" w14:textId="664B8862" w:rsidR="008D1567" w:rsidRDefault="008D1567" w:rsidP="008D1567">
      <w:pPr>
        <w:pStyle w:val="Listeafsn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  <w:ind w:left="720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8D1567">
        <w:t xml:space="preserve"> </w:t>
      </w:r>
      <w:r w:rsidRPr="008D1567">
        <w:rPr>
          <w:cs/>
        </w:rPr>
        <w:t>โดยมีวัตถุประสงค์เพื่อให้ได้ม</w:t>
      </w:r>
      <w:r w:rsidRPr="008D1567">
        <w:rPr>
          <w:rFonts w:hint="cs"/>
          <w:cs/>
        </w:rPr>
        <w:t>า</w:t>
      </w:r>
      <w:r w:rsidRPr="008D1567">
        <w:rPr>
          <w:cs/>
        </w:rPr>
        <w:t>ซึ่งผลง</w:t>
      </w:r>
      <w:r w:rsidRPr="008D1567">
        <w:rPr>
          <w:rFonts w:hint="cs"/>
          <w:cs/>
        </w:rPr>
        <w:t>า</w:t>
      </w:r>
      <w:r w:rsidRPr="008D1567">
        <w:rPr>
          <w:cs/>
        </w:rPr>
        <w:t>นก</w:t>
      </w:r>
      <w:r w:rsidRPr="008D1567">
        <w:rPr>
          <w:rFonts w:hint="cs"/>
          <w:cs/>
        </w:rPr>
        <w:t>า</w:t>
      </w:r>
      <w:r w:rsidRPr="008D1567">
        <w:rPr>
          <w:cs/>
        </w:rPr>
        <w:t>รวิจัย ก</w:t>
      </w:r>
      <w:r w:rsidRPr="008D1567">
        <w:rPr>
          <w:rFonts w:hint="cs"/>
          <w:cs/>
        </w:rPr>
        <w:t>า</w:t>
      </w:r>
      <w:r w:rsidRPr="008D1567">
        <w:rPr>
          <w:cs/>
        </w:rPr>
        <w:t>รผลิตผลิตภัณฑ์ ก</w:t>
      </w:r>
      <w:r w:rsidRPr="008D1567">
        <w:rPr>
          <w:rFonts w:hint="cs"/>
          <w:cs/>
        </w:rPr>
        <w:t>า</w:t>
      </w:r>
      <w:r w:rsidRPr="008D1567">
        <w:rPr>
          <w:cs/>
        </w:rPr>
        <w:t>รถ่</w:t>
      </w:r>
      <w:r w:rsidRPr="008D1567">
        <w:rPr>
          <w:rFonts w:hint="cs"/>
          <w:cs/>
        </w:rPr>
        <w:t>า</w:t>
      </w:r>
      <w:r w:rsidRPr="008D1567">
        <w:rPr>
          <w:cs/>
        </w:rPr>
        <w:t>ยทอดเทคโนโลยี ก</w:t>
      </w:r>
      <w:r w:rsidRPr="008D1567">
        <w:rPr>
          <w:rFonts w:hint="cs"/>
          <w:cs/>
        </w:rPr>
        <w:t>า</w:t>
      </w:r>
      <w:r w:rsidRPr="008D1567">
        <w:rPr>
          <w:cs/>
        </w:rPr>
        <w:t>รพัฒน</w:t>
      </w:r>
      <w:r w:rsidRPr="008D1567">
        <w:rPr>
          <w:rFonts w:hint="cs"/>
          <w:cs/>
        </w:rPr>
        <w:t>า</w:t>
      </w:r>
      <w:r w:rsidRPr="008D1567">
        <w:rPr>
          <w:cs/>
        </w:rPr>
        <w:t>และปรับปรุงผลิตภัณฑ์ การพัฒน</w:t>
      </w:r>
      <w:r w:rsidRPr="008D1567">
        <w:rPr>
          <w:rFonts w:hint="cs"/>
          <w:cs/>
        </w:rPr>
        <w:t>า</w:t>
      </w:r>
      <w:r w:rsidRPr="008D1567">
        <w:rPr>
          <w:cs/>
        </w:rPr>
        <w:t>และปรับปรุงการถ่</w:t>
      </w:r>
      <w:r w:rsidRPr="008D1567">
        <w:rPr>
          <w:rFonts w:hint="cs"/>
          <w:cs/>
        </w:rPr>
        <w:t>า</w:t>
      </w:r>
      <w:r w:rsidRPr="008D1567">
        <w:rPr>
          <w:cs/>
        </w:rPr>
        <w:t>ยทอดเทคโนโลยี สิ่งใดสิ่งหนึ่ง หรือหล</w:t>
      </w:r>
      <w:r w:rsidRPr="008D1567">
        <w:rPr>
          <w:rFonts w:hint="cs"/>
          <w:cs/>
        </w:rPr>
        <w:t>า</w:t>
      </w:r>
      <w:r w:rsidRPr="008D1567">
        <w:rPr>
          <w:cs/>
        </w:rPr>
        <w:t>ยสิ่งร่วมกันดังได้กล่</w:t>
      </w:r>
      <w:r w:rsidRPr="008D1567">
        <w:rPr>
          <w:rFonts w:hint="cs"/>
          <w:cs/>
        </w:rPr>
        <w:t>า</w:t>
      </w:r>
      <w:r w:rsidRPr="008D1567">
        <w:rPr>
          <w:cs/>
        </w:rPr>
        <w:t>วม</w:t>
      </w:r>
      <w:r w:rsidRPr="008D1567">
        <w:rPr>
          <w:rFonts w:hint="cs"/>
          <w:cs/>
        </w:rPr>
        <w:t>า</w:t>
      </w:r>
      <w:r w:rsidRPr="008D1567">
        <w:rPr>
          <w:cs/>
        </w:rPr>
        <w:t>แล้วข้</w:t>
      </w:r>
      <w:r w:rsidRPr="008D1567">
        <w:rPr>
          <w:rFonts w:hint="cs"/>
          <w:cs/>
        </w:rPr>
        <w:t>า</w:t>
      </w:r>
      <w:r w:rsidRPr="008D1567">
        <w:rPr>
          <w:cs/>
        </w:rPr>
        <w:t>งต้น</w:t>
      </w:r>
    </w:p>
    <w:p w14:paraId="7ABC0272" w14:textId="77777777" w:rsidR="008D1567" w:rsidRDefault="008D1567" w:rsidP="008D1567">
      <w:pPr>
        <w:pStyle w:val="Listeafsn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  <w:ind w:left="720"/>
      </w:pPr>
    </w:p>
    <w:p w14:paraId="11CFAF9D" w14:textId="623B5D78" w:rsidR="008D1567" w:rsidRDefault="008D1567" w:rsidP="008D1567">
      <w:pPr>
        <w:pStyle w:val="Listeafsnit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</w:pPr>
      <w:r w:rsidRPr="008D1567">
        <w:rPr>
          <w:b/>
          <w:bCs/>
          <w:cs/>
        </w:rPr>
        <w:lastRenderedPageBreak/>
        <w:t xml:space="preserve">ผู้ร่วมวิจัย </w:t>
      </w:r>
      <w:r w:rsidRPr="008D1567">
        <w:rPr>
          <w:cs/>
        </w:rPr>
        <w:t xml:space="preserve">และ </w:t>
      </w:r>
      <w:r w:rsidRPr="008D1567">
        <w:rPr>
          <w:b/>
          <w:bCs/>
        </w:rPr>
        <w:t xml:space="preserve">ATPER </w:t>
      </w:r>
      <w:r w:rsidRPr="008D1567">
        <w:rPr>
          <w:cs/>
        </w:rPr>
        <w:t>มีสถ</w:t>
      </w:r>
      <w:r w:rsidRPr="008D1567">
        <w:rPr>
          <w:rFonts w:hint="cs"/>
          <w:cs/>
        </w:rPr>
        <w:t>า</w:t>
      </w:r>
      <w:r w:rsidRPr="008D1567">
        <w:rPr>
          <w:cs/>
        </w:rPr>
        <w:t>นะเป็นผู้วิจัยหลักร่วมกัน โดย</w:t>
      </w:r>
      <w:r w:rsidRPr="008D1567">
        <w:rPr>
          <w:b/>
          <w:bCs/>
          <w:cs/>
        </w:rPr>
        <w:t xml:space="preserve">ผู้ร่วมวิจัย </w:t>
      </w:r>
      <w:r w:rsidRPr="008D1567">
        <w:rPr>
          <w:cs/>
        </w:rPr>
        <w:t xml:space="preserve">และ </w:t>
      </w:r>
      <w:r w:rsidRPr="008D1567">
        <w:rPr>
          <w:b/>
          <w:bCs/>
        </w:rPr>
        <w:t xml:space="preserve">ATPER </w:t>
      </w:r>
      <w:r w:rsidRPr="008D1567">
        <w:rPr>
          <w:cs/>
        </w:rPr>
        <w:t>จะร่วมกันรับผิดชอบโครงการวิจัยดังกล่</w:t>
      </w:r>
      <w:r w:rsidRPr="008D1567">
        <w:rPr>
          <w:rFonts w:hint="cs"/>
          <w:cs/>
        </w:rPr>
        <w:t>า</w:t>
      </w:r>
      <w:r w:rsidRPr="008D1567">
        <w:rPr>
          <w:cs/>
        </w:rPr>
        <w:t>วตั้งแต่เริ่มโครงการ อ</w:t>
      </w:r>
      <w:r w:rsidRPr="008D1567">
        <w:rPr>
          <w:rFonts w:hint="cs"/>
          <w:cs/>
        </w:rPr>
        <w:t>า</w:t>
      </w:r>
      <w:r w:rsidRPr="008D1567">
        <w:rPr>
          <w:cs/>
        </w:rPr>
        <w:t>ทิ การเขียนโครงการวิจัย ตลอดจนการ</w:t>
      </w:r>
      <w:r w:rsidRPr="008D1567">
        <w:rPr>
          <w:rFonts w:hint="cs"/>
          <w:cs/>
        </w:rPr>
        <w:t>ดำ</w:t>
      </w:r>
      <w:r w:rsidRPr="008D1567">
        <w:rPr>
          <w:cs/>
        </w:rPr>
        <w:t>เนินการเก็บข้อมูลและการทดลองจนได้ผลการวิจัยตามที่ได้</w:t>
      </w:r>
      <w:r w:rsidRPr="008D1567">
        <w:rPr>
          <w:rFonts w:hint="cs"/>
          <w:cs/>
        </w:rPr>
        <w:t>กำ</w:t>
      </w:r>
      <w:r w:rsidRPr="008D1567">
        <w:rPr>
          <w:cs/>
        </w:rPr>
        <w:t>หนดไว้ในวัตถุประสงค์ของการวิจัยตามที่ระบุไว้ในข้อ 1</w:t>
      </w:r>
    </w:p>
    <w:p w14:paraId="4EB27BC9" w14:textId="6790E39D" w:rsidR="008D1567" w:rsidRDefault="008D1567" w:rsidP="008D1567">
      <w:pPr>
        <w:pStyle w:val="Listeafsn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  <w:ind w:left="720"/>
      </w:pPr>
    </w:p>
    <w:p w14:paraId="67CF64B2" w14:textId="37ED17DD" w:rsidR="008D1567" w:rsidRDefault="008D1567" w:rsidP="008D1567">
      <w:pPr>
        <w:pStyle w:val="Listeafsnit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</w:pPr>
      <w:r w:rsidRPr="008D1567">
        <w:rPr>
          <w:b/>
          <w:bCs/>
          <w:cs/>
        </w:rPr>
        <w:t xml:space="preserve">ผู้ร่วมวิจัย </w:t>
      </w:r>
      <w:r w:rsidRPr="008D1567">
        <w:rPr>
          <w:cs/>
        </w:rPr>
        <w:t xml:space="preserve">และ </w:t>
      </w:r>
      <w:r w:rsidRPr="008D1567">
        <w:rPr>
          <w:b/>
          <w:bCs/>
        </w:rPr>
        <w:t xml:space="preserve">ATPER </w:t>
      </w:r>
      <w:r w:rsidRPr="008D1567">
        <w:rPr>
          <w:cs/>
        </w:rPr>
        <w:t>ตกลงที่จะสนับสนุนและ</w:t>
      </w:r>
      <w:r w:rsidRPr="008D1567">
        <w:rPr>
          <w:rFonts w:hint="cs"/>
          <w:cs/>
        </w:rPr>
        <w:t>อำ</w:t>
      </w:r>
      <w:r w:rsidRPr="008D1567">
        <w:rPr>
          <w:cs/>
        </w:rPr>
        <w:t>นวยความสะดวกในการ</w:t>
      </w:r>
      <w:r w:rsidRPr="008D1567">
        <w:rPr>
          <w:rFonts w:hint="cs"/>
          <w:cs/>
        </w:rPr>
        <w:t>ดำ</w:t>
      </w:r>
      <w:r w:rsidRPr="008D1567">
        <w:rPr>
          <w:cs/>
        </w:rPr>
        <w:t>เนินการวิจัยร่วม โดยทั้งสองฝ่</w:t>
      </w:r>
      <w:r w:rsidRPr="008D1567">
        <w:rPr>
          <w:rFonts w:hint="cs"/>
          <w:cs/>
        </w:rPr>
        <w:t>า</w:t>
      </w:r>
      <w:r w:rsidRPr="008D1567">
        <w:rPr>
          <w:cs/>
        </w:rPr>
        <w:t>ยมีหน้</w:t>
      </w:r>
      <w:r w:rsidRPr="008D1567">
        <w:rPr>
          <w:rFonts w:hint="cs"/>
          <w:cs/>
        </w:rPr>
        <w:t>า</w:t>
      </w:r>
      <w:r w:rsidRPr="008D1567">
        <w:rPr>
          <w:cs/>
        </w:rPr>
        <w:t>ที่และความรับผิดชอบดังต่อไปนี้</w:t>
      </w:r>
    </w:p>
    <w:p w14:paraId="65F3CF9E" w14:textId="77777777" w:rsidR="008D1567" w:rsidRDefault="008D1567" w:rsidP="008D1567">
      <w:pPr>
        <w:pStyle w:val="Listeafsnit"/>
      </w:pPr>
    </w:p>
    <w:p w14:paraId="1DB93A07" w14:textId="44F8F3D7" w:rsidR="008D1567" w:rsidRDefault="004A2470" w:rsidP="008D156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</w:pPr>
      <w:r>
        <w:tab/>
      </w:r>
      <w:r w:rsidR="008D1567">
        <w:rPr>
          <w:rFonts w:hint="cs"/>
          <w:cs/>
        </w:rPr>
        <w:t xml:space="preserve">ข้อ </w:t>
      </w:r>
      <w:r w:rsidR="008D1567">
        <w:t xml:space="preserve">3.1. </w:t>
      </w:r>
      <w:r>
        <w:tab/>
      </w:r>
      <w:r w:rsidRPr="004A2470">
        <w:rPr>
          <w:cs/>
        </w:rPr>
        <w:t>หน้</w:t>
      </w:r>
      <w:r w:rsidRPr="004A2470">
        <w:rPr>
          <w:rFonts w:hint="cs"/>
          <w:cs/>
        </w:rPr>
        <w:t>า</w:t>
      </w:r>
      <w:r w:rsidRPr="004A2470">
        <w:rPr>
          <w:cs/>
        </w:rPr>
        <w:t xml:space="preserve">ที่และความรับผิดชอบในการวิจัยร่วมของ </w:t>
      </w:r>
      <w:r w:rsidRPr="004A2470">
        <w:rPr>
          <w:b/>
          <w:bCs/>
          <w:cs/>
        </w:rPr>
        <w:t xml:space="preserve">ผู้ร่วมวิจัย </w:t>
      </w:r>
      <w:r w:rsidRPr="004A2470">
        <w:rPr>
          <w:cs/>
        </w:rPr>
        <w:t>ประกอบด้วย</w:t>
      </w:r>
    </w:p>
    <w:p w14:paraId="1DAF4876" w14:textId="72A8BA12" w:rsidR="004A2470" w:rsidRDefault="004A2470" w:rsidP="004A2470">
      <w:pPr>
        <w:pStyle w:val="Listeafsnit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  <w:rPr>
          <w:u w:val="single"/>
        </w:rPr>
      </w:pPr>
      <w:r>
        <w:rPr>
          <w:u w:val="single"/>
        </w:rPr>
        <w:t xml:space="preserve"> </w:t>
      </w:r>
      <w:r w:rsidRPr="004A2470">
        <w:rPr>
          <w:u w:val="single"/>
        </w:rPr>
        <w:tab/>
      </w:r>
      <w:r w:rsidRPr="004A2470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C7AC7F0" w14:textId="1FA53AE9" w:rsidR="004A2470" w:rsidRDefault="004A2470" w:rsidP="004A2470">
      <w:pPr>
        <w:pStyle w:val="Listeafsnit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  <w:rPr>
          <w:u w:val="single"/>
        </w:rPr>
      </w:pPr>
      <w:r w:rsidRPr="004A2470"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0D1C986" w14:textId="3AA8F079" w:rsidR="004A2470" w:rsidRPr="004A2470" w:rsidRDefault="004A2470" w:rsidP="004A2470">
      <w:pPr>
        <w:pStyle w:val="Listeafsnit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  <w:rPr>
          <w:u w:val="single"/>
        </w:rPr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CA43687" w14:textId="77777777" w:rsidR="004A2470" w:rsidRDefault="004A2470" w:rsidP="004A24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  <w:ind w:left="720"/>
      </w:pPr>
    </w:p>
    <w:p w14:paraId="7E1E34A2" w14:textId="6269B727" w:rsidR="004A2470" w:rsidRPr="004A2470" w:rsidRDefault="004A2470" w:rsidP="004A24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  <w:ind w:left="720"/>
      </w:pPr>
      <w:r>
        <w:rPr>
          <w:rFonts w:hint="cs"/>
          <w:cs/>
        </w:rPr>
        <w:t xml:space="preserve">ข้อ </w:t>
      </w:r>
      <w:r>
        <w:t xml:space="preserve">3.2. </w:t>
      </w:r>
      <w:r>
        <w:tab/>
      </w:r>
      <w:r w:rsidRPr="004A2470">
        <w:rPr>
          <w:cs/>
        </w:rPr>
        <w:t>หน้</w:t>
      </w:r>
      <w:r w:rsidRPr="004A2470">
        <w:rPr>
          <w:rFonts w:hint="cs"/>
          <w:cs/>
        </w:rPr>
        <w:t>า</w:t>
      </w:r>
      <w:r w:rsidRPr="004A2470">
        <w:rPr>
          <w:cs/>
        </w:rPr>
        <w:t xml:space="preserve">ที่และความรับผิดชอบในการวิจัยร่วมของ </w:t>
      </w:r>
      <w:r w:rsidRPr="004A2470">
        <w:rPr>
          <w:b/>
          <w:bCs/>
        </w:rPr>
        <w:t xml:space="preserve">ATPER </w:t>
      </w:r>
      <w:r w:rsidRPr="004A2470">
        <w:rPr>
          <w:cs/>
        </w:rPr>
        <w:t>ประกอบด้วย</w:t>
      </w:r>
    </w:p>
    <w:p w14:paraId="55C2610E" w14:textId="77777777" w:rsidR="004A2470" w:rsidRDefault="004A2470" w:rsidP="004A2470">
      <w:pPr>
        <w:pStyle w:val="Listeafsnit"/>
        <w:numPr>
          <w:ilvl w:val="0"/>
          <w:numId w:val="1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  <w:rPr>
          <w:u w:val="single"/>
        </w:rPr>
      </w:pPr>
      <w:r w:rsidRPr="004A2470">
        <w:rPr>
          <w:u w:val="single"/>
        </w:rPr>
        <w:tab/>
      </w:r>
      <w:r w:rsidRPr="004A2470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D1245CE" w14:textId="77777777" w:rsidR="004A2470" w:rsidRDefault="004A2470" w:rsidP="004A2470">
      <w:pPr>
        <w:pStyle w:val="Listeafsnit"/>
        <w:numPr>
          <w:ilvl w:val="0"/>
          <w:numId w:val="1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  <w:rPr>
          <w:u w:val="single"/>
        </w:rPr>
      </w:pPr>
      <w:r w:rsidRPr="004A2470"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10CC301" w14:textId="77777777" w:rsidR="004A2470" w:rsidRPr="004A2470" w:rsidRDefault="004A2470" w:rsidP="004A2470">
      <w:pPr>
        <w:pStyle w:val="Listeafsnit"/>
        <w:numPr>
          <w:ilvl w:val="0"/>
          <w:numId w:val="1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  <w:rPr>
          <w:u w:val="single"/>
        </w:rPr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F54E946" w14:textId="77777777" w:rsidR="008D1567" w:rsidRDefault="008D1567" w:rsidP="008D1567">
      <w:pPr>
        <w:pStyle w:val="Listeafsnit"/>
      </w:pPr>
    </w:p>
    <w:p w14:paraId="2E04F5C2" w14:textId="3B7A90B2" w:rsidR="008D1567" w:rsidRDefault="008D1567" w:rsidP="008D1567">
      <w:pPr>
        <w:pStyle w:val="Listeafsnit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</w:pPr>
      <w:r w:rsidRPr="008D1567">
        <w:rPr>
          <w:cs/>
        </w:rPr>
        <w:t>ห</w:t>
      </w:r>
      <w:r w:rsidRPr="008D1567">
        <w:rPr>
          <w:rFonts w:hint="cs"/>
          <w:cs/>
        </w:rPr>
        <w:t>า</w:t>
      </w:r>
      <w:r w:rsidRPr="008D1567">
        <w:rPr>
          <w:cs/>
        </w:rPr>
        <w:t xml:space="preserve">ก </w:t>
      </w:r>
      <w:r w:rsidRPr="008D1567">
        <w:rPr>
          <w:b/>
          <w:bCs/>
          <w:cs/>
        </w:rPr>
        <w:t xml:space="preserve">ผู้ร่วมวิจัย </w:t>
      </w:r>
      <w:r w:rsidRPr="008D1567">
        <w:rPr>
          <w:cs/>
        </w:rPr>
        <w:t xml:space="preserve">หรือ </w:t>
      </w:r>
      <w:r w:rsidRPr="008D1567">
        <w:rPr>
          <w:b/>
          <w:bCs/>
        </w:rPr>
        <w:t xml:space="preserve">ATPER </w:t>
      </w:r>
      <w:r w:rsidRPr="008D1567">
        <w:rPr>
          <w:cs/>
        </w:rPr>
        <w:t>ต้องการเผยแพร่ผลง</w:t>
      </w:r>
      <w:r w:rsidRPr="008D1567">
        <w:rPr>
          <w:rFonts w:hint="cs"/>
          <w:cs/>
        </w:rPr>
        <w:t>า</w:t>
      </w:r>
      <w:r w:rsidRPr="008D1567">
        <w:rPr>
          <w:cs/>
        </w:rPr>
        <w:t>นการวิจัย และ/หรือ ผลผลิตจ</w:t>
      </w:r>
      <w:r w:rsidRPr="008D1567">
        <w:rPr>
          <w:rFonts w:hint="cs"/>
          <w:cs/>
        </w:rPr>
        <w:t>า</w:t>
      </w:r>
      <w:r w:rsidRPr="008D1567">
        <w:rPr>
          <w:cs/>
        </w:rPr>
        <w:t>กการวิจัยต่อส</w:t>
      </w:r>
      <w:r w:rsidRPr="008D1567">
        <w:rPr>
          <w:rFonts w:hint="cs"/>
          <w:cs/>
        </w:rPr>
        <w:t>าธา</w:t>
      </w:r>
      <w:r w:rsidRPr="008D1567">
        <w:rPr>
          <w:cs/>
        </w:rPr>
        <w:t>รณชน ไม่ว่</w:t>
      </w:r>
      <w:r w:rsidRPr="008D1567">
        <w:rPr>
          <w:rFonts w:hint="cs"/>
          <w:cs/>
        </w:rPr>
        <w:t>า</w:t>
      </w:r>
      <w:r w:rsidRPr="008D1567">
        <w:rPr>
          <w:cs/>
        </w:rPr>
        <w:t>จะอยู่ในรูปแบบของการตีพิมพ์เผยแพร่ข้อมูล การจัดนิทรรศการ การจัดแสดงผลง</w:t>
      </w:r>
      <w:r w:rsidRPr="008D1567">
        <w:rPr>
          <w:rFonts w:hint="cs"/>
          <w:cs/>
        </w:rPr>
        <w:t>า</w:t>
      </w:r>
      <w:r w:rsidRPr="008D1567">
        <w:rPr>
          <w:cs/>
        </w:rPr>
        <w:t>นวิจัย หรือรูปแบบอื่นใด อัน</w:t>
      </w:r>
      <w:r w:rsidRPr="008D1567">
        <w:rPr>
          <w:rFonts w:hint="cs"/>
          <w:cs/>
        </w:rPr>
        <w:t>นำ</w:t>
      </w:r>
      <w:r w:rsidRPr="008D1567">
        <w:rPr>
          <w:cs/>
        </w:rPr>
        <w:t>ไปสู่การเผยแพร่ต่อส</w:t>
      </w:r>
      <w:r w:rsidRPr="008D1567">
        <w:rPr>
          <w:rFonts w:hint="cs"/>
          <w:cs/>
        </w:rPr>
        <w:t>าธา</w:t>
      </w:r>
      <w:r w:rsidRPr="008D1567">
        <w:rPr>
          <w:cs/>
        </w:rPr>
        <w:t>รณชน จะต้องได้รับความยินยอมเป็นล</w:t>
      </w:r>
      <w:r w:rsidRPr="008D1567">
        <w:rPr>
          <w:rFonts w:hint="cs"/>
          <w:cs/>
        </w:rPr>
        <w:t>า</w:t>
      </w:r>
      <w:r w:rsidRPr="008D1567">
        <w:rPr>
          <w:cs/>
        </w:rPr>
        <w:t>ยลักษณ์อักษร จ</w:t>
      </w:r>
      <w:r w:rsidRPr="008D1567">
        <w:rPr>
          <w:rFonts w:hint="cs"/>
          <w:cs/>
        </w:rPr>
        <w:t>า</w:t>
      </w:r>
      <w:r w:rsidRPr="008D1567">
        <w:rPr>
          <w:cs/>
        </w:rPr>
        <w:t>กอีกฝ่</w:t>
      </w:r>
      <w:r w:rsidRPr="008D1567">
        <w:rPr>
          <w:rFonts w:hint="cs"/>
          <w:cs/>
        </w:rPr>
        <w:t>า</w:t>
      </w:r>
      <w:r w:rsidRPr="008D1567">
        <w:rPr>
          <w:cs/>
        </w:rPr>
        <w:t>ยหนึ่งก่อนล่วงหน้</w:t>
      </w:r>
      <w:r w:rsidRPr="008D1567">
        <w:rPr>
          <w:rFonts w:hint="cs"/>
          <w:cs/>
        </w:rPr>
        <w:t>า</w:t>
      </w:r>
      <w:r w:rsidRPr="008D1567">
        <w:rPr>
          <w:cs/>
        </w:rPr>
        <w:t>ก่อนการ</w:t>
      </w:r>
      <w:r w:rsidRPr="008D1567">
        <w:rPr>
          <w:rFonts w:hint="cs"/>
          <w:cs/>
        </w:rPr>
        <w:t>ดำ</w:t>
      </w:r>
      <w:r w:rsidRPr="008D1567">
        <w:rPr>
          <w:cs/>
        </w:rPr>
        <w:t>เนินการ</w:t>
      </w:r>
    </w:p>
    <w:p w14:paraId="680DD17B" w14:textId="77777777" w:rsidR="0070394F" w:rsidRDefault="0070394F" w:rsidP="0070394F">
      <w:pPr>
        <w:pStyle w:val="Listeafsn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  <w:ind w:left="720"/>
      </w:pPr>
    </w:p>
    <w:p w14:paraId="3C3795CC" w14:textId="0F4B6749" w:rsidR="0070394F" w:rsidRDefault="0070394F" w:rsidP="008D1567">
      <w:pPr>
        <w:pStyle w:val="Listeafsnit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</w:pPr>
      <w:r w:rsidRPr="0070394F">
        <w:rPr>
          <w:cs/>
        </w:rPr>
        <w:t>การคุ้มครองผลง</w:t>
      </w:r>
      <w:r w:rsidRPr="0070394F">
        <w:rPr>
          <w:rFonts w:hint="cs"/>
          <w:cs/>
        </w:rPr>
        <w:t>า</w:t>
      </w:r>
      <w:r w:rsidRPr="0070394F">
        <w:rPr>
          <w:cs/>
        </w:rPr>
        <w:t>นวิจัยระหว่</w:t>
      </w:r>
      <w:r w:rsidRPr="0070394F">
        <w:rPr>
          <w:rFonts w:hint="cs"/>
          <w:cs/>
        </w:rPr>
        <w:t>า</w:t>
      </w:r>
      <w:r w:rsidRPr="0070394F">
        <w:rPr>
          <w:cs/>
        </w:rPr>
        <w:t xml:space="preserve">ง </w:t>
      </w:r>
      <w:r w:rsidRPr="0070394F">
        <w:rPr>
          <w:b/>
          <w:bCs/>
          <w:cs/>
        </w:rPr>
        <w:t>ผ</w:t>
      </w:r>
      <w:r w:rsidRPr="0070394F">
        <w:rPr>
          <w:rFonts w:hint="cs"/>
          <w:b/>
          <w:bCs/>
          <w:cs/>
        </w:rPr>
        <w:t>ู้</w:t>
      </w:r>
      <w:r w:rsidRPr="0070394F">
        <w:rPr>
          <w:b/>
          <w:bCs/>
          <w:cs/>
        </w:rPr>
        <w:t xml:space="preserve">ร่วมวิจัย </w:t>
      </w:r>
      <w:r w:rsidRPr="0070394F">
        <w:rPr>
          <w:cs/>
        </w:rPr>
        <w:t xml:space="preserve">และ </w:t>
      </w:r>
      <w:r w:rsidRPr="0070394F">
        <w:rPr>
          <w:b/>
          <w:bCs/>
        </w:rPr>
        <w:t xml:space="preserve">ATPER </w:t>
      </w:r>
      <w:r w:rsidRPr="0070394F">
        <w:rPr>
          <w:cs/>
        </w:rPr>
        <w:t>ภ</w:t>
      </w:r>
      <w:r w:rsidRPr="0070394F">
        <w:rPr>
          <w:rFonts w:hint="cs"/>
          <w:cs/>
        </w:rPr>
        <w:t>า</w:t>
      </w:r>
      <w:r w:rsidRPr="0070394F">
        <w:rPr>
          <w:cs/>
        </w:rPr>
        <w:t>ยใต้กฎหม</w:t>
      </w:r>
      <w:r w:rsidRPr="0070394F">
        <w:rPr>
          <w:rFonts w:hint="cs"/>
          <w:cs/>
        </w:rPr>
        <w:t>า</w:t>
      </w:r>
      <w:r w:rsidRPr="0070394F">
        <w:rPr>
          <w:cs/>
        </w:rPr>
        <w:t>ยทรัพย์สินท</w:t>
      </w:r>
      <w:r w:rsidRPr="0070394F">
        <w:rPr>
          <w:rFonts w:hint="cs"/>
          <w:cs/>
        </w:rPr>
        <w:t>า</w:t>
      </w:r>
      <w:r w:rsidRPr="0070394F">
        <w:rPr>
          <w:cs/>
        </w:rPr>
        <w:t>งปัญญ</w:t>
      </w:r>
      <w:r w:rsidRPr="0070394F">
        <w:rPr>
          <w:rFonts w:hint="cs"/>
          <w:cs/>
        </w:rPr>
        <w:t>า</w:t>
      </w:r>
      <w:r w:rsidRPr="0070394F">
        <w:rPr>
          <w:cs/>
        </w:rPr>
        <w:t xml:space="preserve"> ทั้งสองฝ่ายได้ตกลงกันโดยมีร</w:t>
      </w:r>
      <w:r>
        <w:rPr>
          <w:rFonts w:hint="cs"/>
          <w:cs/>
        </w:rPr>
        <w:t>า</w:t>
      </w:r>
      <w:r w:rsidRPr="0070394F">
        <w:rPr>
          <w:cs/>
        </w:rPr>
        <w:t>ยละเอียดดังต่อไปนี้</w:t>
      </w:r>
    </w:p>
    <w:p w14:paraId="7B87BAD0" w14:textId="11A585D5" w:rsidR="0070394F" w:rsidRDefault="0070394F" w:rsidP="0070394F"/>
    <w:p w14:paraId="160BE9F0" w14:textId="5E003CCD" w:rsidR="0070394F" w:rsidRDefault="0070394F" w:rsidP="0070394F">
      <w:pPr>
        <w:ind w:left="1440" w:hanging="720"/>
      </w:pPr>
      <w:r>
        <w:rPr>
          <w:rFonts w:hint="cs"/>
          <w:cs/>
        </w:rPr>
        <w:t xml:space="preserve">ข้อ </w:t>
      </w:r>
      <w:r>
        <w:t>5.1.</w:t>
      </w:r>
      <w:r>
        <w:tab/>
      </w:r>
      <w:r w:rsidRPr="0070394F">
        <w:rPr>
          <w:cs/>
        </w:rPr>
        <w:t>ก่อนการ</w:t>
      </w:r>
      <w:r w:rsidRPr="0070394F">
        <w:rPr>
          <w:rFonts w:hint="cs"/>
          <w:cs/>
        </w:rPr>
        <w:t>ดำ</w:t>
      </w:r>
      <w:r w:rsidRPr="0070394F">
        <w:rPr>
          <w:cs/>
        </w:rPr>
        <w:t xml:space="preserve">เนินการจดทะเบียนและขอรับความคุ้มครองตามกฎหมายทรัพย์สินทางปัญญา ทั้งสองฝ่ายจะต้องเปิดเผยข้อมูลวิจัยและพัฒนาภายใต้ความร่วมมือระหว่าง </w:t>
      </w:r>
      <w:r w:rsidRPr="0070394F">
        <w:rPr>
          <w:b/>
          <w:bCs/>
          <w:cs/>
        </w:rPr>
        <w:t xml:space="preserve">ผู้ร่วมวิจัย </w:t>
      </w:r>
      <w:r w:rsidRPr="0070394F">
        <w:rPr>
          <w:cs/>
        </w:rPr>
        <w:t xml:space="preserve">และ </w:t>
      </w:r>
      <w:r w:rsidRPr="0070394F">
        <w:rPr>
          <w:b/>
          <w:bCs/>
        </w:rPr>
        <w:t xml:space="preserve">ATPER </w:t>
      </w:r>
      <w:r w:rsidRPr="0070394F">
        <w:rPr>
          <w:cs/>
        </w:rPr>
        <w:t>ตามบันทึกข้อตกลงฉบับนี้เพื่อประโยชน์ในการจดทะเบียน ทรัพย์สินทางปัญญา แต่จะต้องไม่เปิดเผยข้อมูลข่าวสารอันเกี่ยวกับผลงานวิจัยและพัฒนาดังกล่าวไม่ว่าจะโดยวิธีการ</w:t>
      </w:r>
      <w:r>
        <w:rPr>
          <w:rFonts w:hint="cs"/>
          <w:cs/>
        </w:rPr>
        <w:t xml:space="preserve">ใด </w:t>
      </w:r>
      <w:r>
        <w:rPr>
          <w:cs/>
        </w:rPr>
        <w:t>ๆ</w:t>
      </w:r>
      <w:r>
        <w:rPr>
          <w:rFonts w:hint="cs"/>
          <w:cs/>
        </w:rPr>
        <w:t xml:space="preserve"> </w:t>
      </w:r>
      <w:r w:rsidRPr="0070394F">
        <w:rPr>
          <w:cs/>
        </w:rPr>
        <w:t>ต่อสาธารณะ</w:t>
      </w:r>
    </w:p>
    <w:p w14:paraId="4A2966A1" w14:textId="31530661" w:rsidR="0070394F" w:rsidRDefault="0070394F" w:rsidP="0070394F">
      <w:pPr>
        <w:ind w:left="1440" w:hanging="720"/>
      </w:pPr>
    </w:p>
    <w:p w14:paraId="5928938C" w14:textId="4623FFA7" w:rsidR="0070394F" w:rsidRDefault="0070394F" w:rsidP="0070394F">
      <w:pPr>
        <w:ind w:left="1440" w:hanging="720"/>
      </w:pPr>
      <w:r>
        <w:rPr>
          <w:rFonts w:hint="cs"/>
          <w:cs/>
        </w:rPr>
        <w:t xml:space="preserve">ข้อ </w:t>
      </w:r>
      <w:r>
        <w:t>5.2.</w:t>
      </w:r>
      <w:r>
        <w:tab/>
      </w:r>
      <w:r w:rsidRPr="0070394F">
        <w:rPr>
          <w:cs/>
        </w:rPr>
        <w:t>สิทธิประโยชน์ใด</w:t>
      </w:r>
      <w:r>
        <w:t xml:space="preserve"> </w:t>
      </w:r>
      <w:r w:rsidRPr="0070394F">
        <w:rPr>
          <w:cs/>
        </w:rPr>
        <w:t>ๆ อันพึงมีพึงได้ภายใต้กฎหมายทรัพย์สินทางปัญญาจากผลงาน วิจัยที่ได้ร่วมมือกันวิจัยและพัฒนาภายใต้บันทึกความตกลงฯ ฉบับนี้ โดย</w:t>
      </w:r>
      <w:r w:rsidRPr="0070394F">
        <w:rPr>
          <w:rFonts w:hint="cs"/>
          <w:cs/>
        </w:rPr>
        <w:t>กำ</w:t>
      </w:r>
      <w:r w:rsidRPr="0070394F">
        <w:rPr>
          <w:cs/>
        </w:rPr>
        <w:t xml:space="preserve">หนดให้ </w:t>
      </w:r>
      <w:r w:rsidRPr="0070394F">
        <w:rPr>
          <w:b/>
          <w:bCs/>
          <w:cs/>
        </w:rPr>
        <w:t xml:space="preserve">ผู้ร่วมวิจัย </w:t>
      </w:r>
      <w:r w:rsidRPr="0070394F">
        <w:rPr>
          <w:cs/>
        </w:rPr>
        <w:t xml:space="preserve">และ </w:t>
      </w:r>
      <w:r w:rsidRPr="0070394F">
        <w:rPr>
          <w:b/>
          <w:bCs/>
        </w:rPr>
        <w:t xml:space="preserve">ATPER </w:t>
      </w:r>
      <w:r w:rsidRPr="0070394F">
        <w:rPr>
          <w:cs/>
        </w:rPr>
        <w:t>เป็นผู้มีสิทธิในสิทธิประโยชน์นี้ร่วมกันในอัตร</w:t>
      </w:r>
      <w:r w:rsidRPr="0070394F">
        <w:rPr>
          <w:rFonts w:hint="cs"/>
          <w:cs/>
        </w:rPr>
        <w:t>า</w:t>
      </w:r>
      <w:r w:rsidRPr="0070394F">
        <w:rPr>
          <w:cs/>
        </w:rPr>
        <w:t>ส่วนเท่</w:t>
      </w:r>
      <w:r w:rsidRPr="0070394F">
        <w:rPr>
          <w:rFonts w:hint="cs"/>
          <w:cs/>
        </w:rPr>
        <w:t>า</w:t>
      </w:r>
      <w:r>
        <w:t xml:space="preserve"> </w:t>
      </w:r>
      <w:r w:rsidRPr="0070394F">
        <w:rPr>
          <w:cs/>
        </w:rPr>
        <w:t>ๆ กัน เว้นแต่จะมีการตกลงกันไว้เป็นอย่</w:t>
      </w:r>
      <w:r w:rsidRPr="0070394F">
        <w:rPr>
          <w:rFonts w:hint="cs"/>
          <w:cs/>
        </w:rPr>
        <w:t>า</w:t>
      </w:r>
      <w:r w:rsidRPr="0070394F">
        <w:rPr>
          <w:cs/>
        </w:rPr>
        <w:t>งอื่นเป็นล</w:t>
      </w:r>
      <w:r w:rsidRPr="0070394F">
        <w:rPr>
          <w:rFonts w:hint="cs"/>
          <w:cs/>
        </w:rPr>
        <w:t>า</w:t>
      </w:r>
      <w:r w:rsidRPr="0070394F">
        <w:rPr>
          <w:cs/>
        </w:rPr>
        <w:t>ยลักษณ์อักษร</w:t>
      </w:r>
    </w:p>
    <w:p w14:paraId="6E1378CA" w14:textId="7C0DD663" w:rsidR="0070394F" w:rsidRDefault="0070394F" w:rsidP="0070394F">
      <w:pPr>
        <w:ind w:left="1440" w:hanging="720"/>
      </w:pPr>
    </w:p>
    <w:p w14:paraId="39E6A1A8" w14:textId="2764D490" w:rsidR="0070394F" w:rsidRDefault="0070394F" w:rsidP="0070394F">
      <w:pPr>
        <w:ind w:left="1440" w:hanging="720"/>
        <w:rPr>
          <w:rFonts w:hint="cs"/>
        </w:rPr>
      </w:pPr>
      <w:r>
        <w:rPr>
          <w:rFonts w:hint="cs"/>
          <w:cs/>
        </w:rPr>
        <w:t xml:space="preserve">ข้อ </w:t>
      </w:r>
      <w:r>
        <w:t>5.3.</w:t>
      </w:r>
      <w:r>
        <w:tab/>
      </w:r>
      <w:r w:rsidRPr="0070394F">
        <w:rPr>
          <w:cs/>
        </w:rPr>
        <w:t>เมื่อสิ้นสุดโครงการวิจัยร่วมตามบันทึกความตกลงฯ ฉบับนี้ สิทธิประโยชน์ใด</w:t>
      </w:r>
      <w:r>
        <w:t xml:space="preserve"> </w:t>
      </w:r>
      <w:r w:rsidRPr="0070394F">
        <w:rPr>
          <w:cs/>
        </w:rPr>
        <w:t>ๆ อันพึงมีพึงได้ตามฝ่ายทรัพย์สินท</w:t>
      </w:r>
      <w:r w:rsidRPr="0070394F">
        <w:rPr>
          <w:rFonts w:hint="cs"/>
          <w:cs/>
        </w:rPr>
        <w:t>า</w:t>
      </w:r>
      <w:r w:rsidRPr="0070394F">
        <w:rPr>
          <w:cs/>
        </w:rPr>
        <w:t>งปัญญ</w:t>
      </w:r>
      <w:r w:rsidRPr="0070394F">
        <w:rPr>
          <w:rFonts w:hint="cs"/>
          <w:cs/>
        </w:rPr>
        <w:t>า</w:t>
      </w:r>
      <w:r w:rsidRPr="0070394F">
        <w:rPr>
          <w:cs/>
        </w:rPr>
        <w:t>ยังคงให้มีผลใช้บังคับต่อไป ตามที่ผลของฝ่ายได้</w:t>
      </w:r>
      <w:r w:rsidRPr="0070394F">
        <w:rPr>
          <w:rFonts w:hint="cs"/>
          <w:cs/>
        </w:rPr>
        <w:t>กำ</w:t>
      </w:r>
      <w:r w:rsidRPr="0070394F">
        <w:rPr>
          <w:cs/>
        </w:rPr>
        <w:t>หนดไว้แม้ว่</w:t>
      </w:r>
      <w:r w:rsidRPr="0070394F">
        <w:rPr>
          <w:rFonts w:hint="cs"/>
          <w:cs/>
        </w:rPr>
        <w:t>า</w:t>
      </w:r>
      <w:r w:rsidRPr="0070394F">
        <w:rPr>
          <w:cs/>
        </w:rPr>
        <w:t>จะสิ้นสุดระยะเวล</w:t>
      </w:r>
      <w:r w:rsidRPr="0070394F">
        <w:rPr>
          <w:rFonts w:hint="cs"/>
          <w:cs/>
        </w:rPr>
        <w:t>า</w:t>
      </w:r>
      <w:r w:rsidRPr="0070394F">
        <w:rPr>
          <w:cs/>
        </w:rPr>
        <w:t>ของบันทึกความตกลงฯ ฉบับนี้ ตามที่ได้</w:t>
      </w:r>
      <w:r w:rsidRPr="0070394F">
        <w:rPr>
          <w:rFonts w:hint="cs"/>
          <w:cs/>
        </w:rPr>
        <w:t>กำ</w:t>
      </w:r>
      <w:r w:rsidRPr="0070394F">
        <w:rPr>
          <w:cs/>
        </w:rPr>
        <w:t>หนดไว้ใน ข้อ 6 แล้วก็ตาม</w:t>
      </w:r>
    </w:p>
    <w:p w14:paraId="28F2E176" w14:textId="77777777" w:rsidR="0070394F" w:rsidRDefault="0070394F" w:rsidP="0070394F">
      <w:pPr>
        <w:ind w:left="720"/>
        <w:rPr>
          <w:rFonts w:hint="cs"/>
          <w:cs/>
        </w:rPr>
      </w:pPr>
    </w:p>
    <w:p w14:paraId="5AC61104" w14:textId="238811C8" w:rsidR="0070394F" w:rsidRDefault="0070394F" w:rsidP="00D72D77">
      <w:pPr>
        <w:pStyle w:val="Listeafsnit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</w:pPr>
      <w:r w:rsidRPr="0070394F">
        <w:rPr>
          <w:cs/>
        </w:rPr>
        <w:lastRenderedPageBreak/>
        <w:t>บันทึกความตกลงฯ นี้ให้มีผลใช้บังคับระหว่</w:t>
      </w:r>
      <w:r w:rsidRPr="0070394F">
        <w:rPr>
          <w:rFonts w:hint="cs"/>
          <w:cs/>
        </w:rPr>
        <w:t>า</w:t>
      </w:r>
      <w:r w:rsidRPr="0070394F">
        <w:rPr>
          <w:cs/>
        </w:rPr>
        <w:t xml:space="preserve">ง </w:t>
      </w:r>
      <w:r w:rsidRPr="0070394F">
        <w:rPr>
          <w:b/>
          <w:bCs/>
          <w:cs/>
        </w:rPr>
        <w:t>ผ</w:t>
      </w:r>
      <w:r w:rsidRPr="0070394F">
        <w:rPr>
          <w:rFonts w:hint="cs"/>
          <w:b/>
          <w:bCs/>
          <w:cs/>
        </w:rPr>
        <w:t>ู้</w:t>
      </w:r>
      <w:r w:rsidRPr="0070394F">
        <w:rPr>
          <w:b/>
          <w:bCs/>
          <w:cs/>
        </w:rPr>
        <w:t xml:space="preserve">ร่วมวิจัย </w:t>
      </w:r>
      <w:r w:rsidRPr="0070394F">
        <w:rPr>
          <w:cs/>
        </w:rPr>
        <w:t xml:space="preserve">และ </w:t>
      </w:r>
      <w:r w:rsidRPr="0070394F">
        <w:rPr>
          <w:b/>
          <w:bCs/>
        </w:rPr>
        <w:t xml:space="preserve">ATPER </w:t>
      </w:r>
      <w:r w:rsidRPr="0070394F">
        <w:rPr>
          <w:cs/>
        </w:rPr>
        <w:t>เป็นระยะเวล</w:t>
      </w:r>
      <w:r w:rsidRPr="0070394F">
        <w:rPr>
          <w:rFonts w:hint="cs"/>
          <w:cs/>
        </w:rPr>
        <w:t>า</w:t>
      </w:r>
      <w:r w:rsidRPr="0070394F">
        <w:rPr>
          <w:cs/>
        </w:rPr>
        <w:t xml:space="preserve"> </w:t>
      </w:r>
      <w:r>
        <w:rPr>
          <w:rFonts w:hint="cs"/>
          <w:u w:val="single"/>
          <w:cs/>
        </w:rPr>
        <w:t xml:space="preserve">             </w:t>
      </w:r>
      <w:r w:rsidRPr="0070394F">
        <w:rPr>
          <w:cs/>
        </w:rPr>
        <w:t xml:space="preserve"> ปี</w:t>
      </w:r>
      <w:r>
        <w:rPr>
          <w:rFonts w:hint="cs"/>
          <w:cs/>
        </w:rPr>
        <w:t xml:space="preserve"> โดยเริ่มมีผลใช้</w:t>
      </w:r>
      <w:r w:rsidRPr="0070394F">
        <w:rPr>
          <w:cs/>
        </w:rPr>
        <w:t>บังคับตั้งแต่วันที่</w:t>
      </w:r>
      <w:r>
        <w:rPr>
          <w:rFonts w:hint="cs"/>
          <w:cs/>
        </w:rPr>
        <w:t xml:space="preserve"> </w:t>
      </w:r>
      <w:r>
        <w:rPr>
          <w:u w:val="single"/>
          <w:cs/>
        </w:rPr>
        <w:tab/>
      </w:r>
      <w:r>
        <w:rPr>
          <w:u w:val="single"/>
          <w:cs/>
        </w:rPr>
        <w:tab/>
      </w:r>
      <w:r w:rsidR="00D72D77">
        <w:rPr>
          <w:u w:val="single"/>
          <w:cs/>
        </w:rPr>
        <w:tab/>
      </w:r>
      <w:r w:rsidR="00D72D77">
        <w:rPr>
          <w:u w:val="single"/>
          <w:cs/>
        </w:rPr>
        <w:tab/>
      </w:r>
      <w:r w:rsidR="00D72D77">
        <w:rPr>
          <w:rFonts w:hint="cs"/>
          <w:cs/>
        </w:rPr>
        <w:t xml:space="preserve"> ถึง </w:t>
      </w:r>
      <w:r w:rsidR="00D72D77">
        <w:rPr>
          <w:u w:val="single"/>
          <w:cs/>
        </w:rPr>
        <w:tab/>
      </w:r>
      <w:r w:rsidR="00D72D77">
        <w:rPr>
          <w:u w:val="single"/>
          <w:cs/>
        </w:rPr>
        <w:tab/>
      </w:r>
      <w:r w:rsidR="00D72D77">
        <w:rPr>
          <w:u w:val="single"/>
          <w:cs/>
        </w:rPr>
        <w:tab/>
      </w:r>
      <w:r w:rsidR="00D72D77">
        <w:rPr>
          <w:u w:val="single"/>
          <w:cs/>
        </w:rPr>
        <w:tab/>
      </w:r>
      <w:r w:rsidR="00D72D77">
        <w:rPr>
          <w:u w:val="single"/>
          <w:cs/>
        </w:rPr>
        <w:tab/>
      </w:r>
      <w:r w:rsidR="00D72D77">
        <w:rPr>
          <w:rFonts w:hint="cs"/>
          <w:cs/>
        </w:rPr>
        <w:t xml:space="preserve"> </w:t>
      </w:r>
      <w:r w:rsidR="00D72D77" w:rsidRPr="00D72D77">
        <w:rPr>
          <w:cs/>
        </w:rPr>
        <w:t>เว้นแต่ทั้งสองฝ่ายจะพิจ</w:t>
      </w:r>
      <w:r w:rsidR="00D72D77" w:rsidRPr="00D72D77">
        <w:rPr>
          <w:rFonts w:hint="cs"/>
          <w:cs/>
        </w:rPr>
        <w:t>า</w:t>
      </w:r>
      <w:r w:rsidR="00D72D77" w:rsidRPr="00D72D77">
        <w:rPr>
          <w:cs/>
        </w:rPr>
        <w:t>รณ</w:t>
      </w:r>
      <w:r w:rsidR="00D72D77" w:rsidRPr="00D72D77">
        <w:rPr>
          <w:rFonts w:hint="cs"/>
          <w:cs/>
        </w:rPr>
        <w:t>า</w:t>
      </w:r>
      <w:r w:rsidR="00D72D77" w:rsidRPr="00D72D77">
        <w:rPr>
          <w:cs/>
        </w:rPr>
        <w:t>เห็นสมควร และลงน</w:t>
      </w:r>
      <w:r w:rsidR="00D72D77" w:rsidRPr="00D72D77">
        <w:rPr>
          <w:rFonts w:hint="cs"/>
          <w:cs/>
        </w:rPr>
        <w:t>า</w:t>
      </w:r>
      <w:r w:rsidR="00D72D77" w:rsidRPr="00D72D77">
        <w:rPr>
          <w:cs/>
        </w:rPr>
        <w:t>มร่วมกัน เพื่อขย</w:t>
      </w:r>
      <w:r w:rsidR="00D72D77" w:rsidRPr="00D72D77">
        <w:rPr>
          <w:rFonts w:hint="cs"/>
          <w:cs/>
        </w:rPr>
        <w:t>า</w:t>
      </w:r>
      <w:r w:rsidR="00D72D77" w:rsidRPr="00D72D77">
        <w:rPr>
          <w:cs/>
        </w:rPr>
        <w:t>ยระยะเวล</w:t>
      </w:r>
      <w:r w:rsidR="00D72D77" w:rsidRPr="00D72D77">
        <w:rPr>
          <w:rFonts w:hint="cs"/>
          <w:cs/>
        </w:rPr>
        <w:t>า</w:t>
      </w:r>
      <w:r w:rsidR="00D72D77" w:rsidRPr="00D72D77">
        <w:rPr>
          <w:cs/>
        </w:rPr>
        <w:t>ในการ</w:t>
      </w:r>
      <w:r w:rsidR="00D72D77" w:rsidRPr="00D72D77">
        <w:rPr>
          <w:rFonts w:hint="cs"/>
          <w:cs/>
        </w:rPr>
        <w:t>ดำ</w:t>
      </w:r>
      <w:r w:rsidR="00D72D77" w:rsidRPr="00D72D77">
        <w:rPr>
          <w:cs/>
        </w:rPr>
        <w:t>เนินการวิจัยต่อไป</w:t>
      </w:r>
    </w:p>
    <w:p w14:paraId="361EFDB3" w14:textId="5DF77FE9" w:rsidR="00D72D77" w:rsidRDefault="00D72D77" w:rsidP="00D72D77">
      <w:pPr>
        <w:pStyle w:val="Listeafsn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  <w:ind w:left="720"/>
      </w:pPr>
    </w:p>
    <w:p w14:paraId="0A8E1027" w14:textId="6D666A76" w:rsidR="00D72D77" w:rsidRDefault="00D72D77" w:rsidP="00D72D77">
      <w:pPr>
        <w:pStyle w:val="Listeafsn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  <w:ind w:left="720"/>
      </w:pPr>
      <w:r w:rsidRPr="00D72D77">
        <w:rPr>
          <w:cs/>
        </w:rPr>
        <w:t>อนึ่ง ห</w:t>
      </w:r>
      <w:r w:rsidRPr="00D72D77">
        <w:rPr>
          <w:rFonts w:hint="cs"/>
          <w:cs/>
        </w:rPr>
        <w:t>า</w:t>
      </w:r>
      <w:r w:rsidRPr="00D72D77">
        <w:rPr>
          <w:cs/>
        </w:rPr>
        <w:t>กทั้งสองฝ่ายกล่</w:t>
      </w:r>
      <w:r w:rsidRPr="00D72D77">
        <w:rPr>
          <w:rFonts w:hint="cs"/>
          <w:cs/>
        </w:rPr>
        <w:t>า</w:t>
      </w:r>
      <w:r w:rsidRPr="00D72D77">
        <w:rPr>
          <w:cs/>
        </w:rPr>
        <w:t xml:space="preserve">วคือ </w:t>
      </w:r>
      <w:r w:rsidRPr="00D72D77">
        <w:rPr>
          <w:b/>
          <w:bCs/>
          <w:cs/>
        </w:rPr>
        <w:t>ผ</w:t>
      </w:r>
      <w:r w:rsidRPr="00D72D77">
        <w:rPr>
          <w:rFonts w:hint="cs"/>
          <w:b/>
          <w:bCs/>
          <w:cs/>
        </w:rPr>
        <w:t>ู้</w:t>
      </w:r>
      <w:r w:rsidRPr="00D72D77">
        <w:rPr>
          <w:b/>
          <w:bCs/>
          <w:cs/>
        </w:rPr>
        <w:t xml:space="preserve">ร่วมวิจัย </w:t>
      </w:r>
      <w:r w:rsidRPr="00D72D77">
        <w:rPr>
          <w:cs/>
        </w:rPr>
        <w:t xml:space="preserve">และ </w:t>
      </w:r>
      <w:r w:rsidRPr="00D72D77">
        <w:rPr>
          <w:b/>
          <w:bCs/>
        </w:rPr>
        <w:t xml:space="preserve">ATPER </w:t>
      </w:r>
      <w:r w:rsidRPr="00D72D77">
        <w:rPr>
          <w:cs/>
        </w:rPr>
        <w:t>ต่</w:t>
      </w:r>
      <w:r w:rsidRPr="00D72D77">
        <w:rPr>
          <w:rFonts w:hint="cs"/>
          <w:cs/>
        </w:rPr>
        <w:t>า</w:t>
      </w:r>
      <w:r w:rsidRPr="00D72D77">
        <w:rPr>
          <w:cs/>
        </w:rPr>
        <w:t>งพิจ</w:t>
      </w:r>
      <w:r w:rsidRPr="00D72D77">
        <w:rPr>
          <w:rFonts w:hint="cs"/>
          <w:cs/>
        </w:rPr>
        <w:t>า</w:t>
      </w:r>
      <w:r w:rsidRPr="00D72D77">
        <w:rPr>
          <w:cs/>
        </w:rPr>
        <w:t>รณ</w:t>
      </w:r>
      <w:r w:rsidRPr="00D72D77">
        <w:rPr>
          <w:rFonts w:hint="cs"/>
          <w:cs/>
        </w:rPr>
        <w:t>า</w:t>
      </w:r>
      <w:r w:rsidRPr="00D72D77">
        <w:rPr>
          <w:cs/>
        </w:rPr>
        <w:t>เห็นสมควรให้มีการแก้ไขเพิ่มเติมบันทึกความตกลงฯ ให้ถือว่</w:t>
      </w:r>
      <w:r w:rsidRPr="00D72D77">
        <w:rPr>
          <w:rFonts w:hint="cs"/>
          <w:cs/>
        </w:rPr>
        <w:t>า</w:t>
      </w:r>
      <w:r w:rsidRPr="00D72D77">
        <w:rPr>
          <w:cs/>
        </w:rPr>
        <w:t>เอกส</w:t>
      </w:r>
      <w:r w:rsidRPr="00D72D77">
        <w:rPr>
          <w:rFonts w:hint="cs"/>
          <w:cs/>
        </w:rPr>
        <w:t>า</w:t>
      </w:r>
      <w:r w:rsidRPr="00D72D77">
        <w:rPr>
          <w:cs/>
        </w:rPr>
        <w:t>รแก้ไขเพิ่มเติมข้อความในบันทึกความตกลงฯ ที่ได้รับการลงน</w:t>
      </w:r>
      <w:r w:rsidRPr="00D72D77">
        <w:rPr>
          <w:rFonts w:hint="cs"/>
          <w:cs/>
        </w:rPr>
        <w:t>า</w:t>
      </w:r>
      <w:r w:rsidRPr="00D72D77">
        <w:rPr>
          <w:cs/>
        </w:rPr>
        <w:t>มจ</w:t>
      </w:r>
      <w:r w:rsidRPr="00D72D77">
        <w:rPr>
          <w:rFonts w:hint="cs"/>
          <w:cs/>
        </w:rPr>
        <w:t>า</w:t>
      </w:r>
      <w:r w:rsidRPr="00D72D77">
        <w:rPr>
          <w:cs/>
        </w:rPr>
        <w:t>กทั้งสองฝ่าย ให้ถือเป็นส่วนหนึ่งของบันทึกความตกลงฯ ฉบับนี้</w:t>
      </w:r>
    </w:p>
    <w:p w14:paraId="0D0F34F8" w14:textId="77777777" w:rsidR="00D72D77" w:rsidRPr="00D72D77" w:rsidRDefault="00D72D77" w:rsidP="00D72D77">
      <w:pPr>
        <w:pStyle w:val="Listeafsn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  <w:ind w:left="720"/>
        <w:rPr>
          <w:rFonts w:hint="cs"/>
        </w:rPr>
      </w:pPr>
    </w:p>
    <w:p w14:paraId="7AF2FD36" w14:textId="1B6FCA90" w:rsidR="00D72D77" w:rsidRDefault="00D72D77" w:rsidP="00D72D77">
      <w:pPr>
        <w:pStyle w:val="Listeafsn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  <w:ind w:left="720"/>
      </w:pPr>
      <w:r w:rsidRPr="00D72D77">
        <w:rPr>
          <w:cs/>
        </w:rPr>
        <w:t>ห</w:t>
      </w:r>
      <w:r w:rsidRPr="00D72D77">
        <w:rPr>
          <w:rFonts w:hint="cs"/>
          <w:cs/>
        </w:rPr>
        <w:t>า</w:t>
      </w:r>
      <w:r w:rsidRPr="00D72D77">
        <w:rPr>
          <w:cs/>
        </w:rPr>
        <w:t xml:space="preserve">ก </w:t>
      </w:r>
      <w:r w:rsidRPr="00D72D77">
        <w:rPr>
          <w:b/>
          <w:bCs/>
          <w:cs/>
        </w:rPr>
        <w:t xml:space="preserve">ผู้ร่วมวิจัย </w:t>
      </w:r>
      <w:r w:rsidRPr="00D72D77">
        <w:rPr>
          <w:cs/>
        </w:rPr>
        <w:t xml:space="preserve">หรือ </w:t>
      </w:r>
      <w:r w:rsidRPr="00D72D77">
        <w:rPr>
          <w:b/>
          <w:bCs/>
        </w:rPr>
        <w:t xml:space="preserve">ATPER </w:t>
      </w:r>
      <w:r w:rsidRPr="00D72D77">
        <w:rPr>
          <w:cs/>
        </w:rPr>
        <w:t>ฝ่ายใดฝ่ายหนึ่งต้องการขอยกเลิกความร่วมมือการวิจัยตามบันทึกความตกลงฯ ฉบับนี้ ให้ฝ่ายต้องการยกเลิกความร่วมมือในการ</w:t>
      </w:r>
      <w:r w:rsidRPr="00D72D77">
        <w:rPr>
          <w:rFonts w:hint="cs"/>
          <w:cs/>
        </w:rPr>
        <w:t>ทำ</w:t>
      </w:r>
      <w:r w:rsidRPr="00D72D77">
        <w:rPr>
          <w:cs/>
        </w:rPr>
        <w:t xml:space="preserve">การวิจัย </w:t>
      </w:r>
      <w:r w:rsidRPr="00D72D77">
        <w:rPr>
          <w:rFonts w:hint="cs"/>
          <w:cs/>
        </w:rPr>
        <w:t>ทำ</w:t>
      </w:r>
      <w:r w:rsidRPr="00D72D77">
        <w:rPr>
          <w:cs/>
        </w:rPr>
        <w:t>เป็นบันทึกความตกลงและลงน</w:t>
      </w:r>
      <w:r w:rsidRPr="00D72D77">
        <w:rPr>
          <w:rFonts w:hint="cs"/>
          <w:cs/>
        </w:rPr>
        <w:t>า</w:t>
      </w:r>
      <w:r w:rsidRPr="00D72D77">
        <w:rPr>
          <w:cs/>
        </w:rPr>
        <w:t>มโดยคู่สัญญ</w:t>
      </w:r>
      <w:r w:rsidRPr="00D72D77">
        <w:rPr>
          <w:rFonts w:hint="cs"/>
          <w:cs/>
        </w:rPr>
        <w:t>า</w:t>
      </w:r>
      <w:r w:rsidRPr="00D72D77">
        <w:rPr>
          <w:cs/>
        </w:rPr>
        <w:t>ทั้งสองฝ่าย เมื่อลงน</w:t>
      </w:r>
      <w:r w:rsidRPr="00D72D77">
        <w:rPr>
          <w:rFonts w:hint="cs"/>
          <w:cs/>
        </w:rPr>
        <w:t>า</w:t>
      </w:r>
      <w:r w:rsidRPr="00D72D77">
        <w:rPr>
          <w:cs/>
        </w:rPr>
        <w:t>มโดยคู่สัญญ</w:t>
      </w:r>
      <w:r w:rsidRPr="00D72D77">
        <w:rPr>
          <w:rFonts w:hint="cs"/>
          <w:cs/>
        </w:rPr>
        <w:t>า</w:t>
      </w:r>
      <w:r w:rsidRPr="00D72D77">
        <w:rPr>
          <w:cs/>
        </w:rPr>
        <w:t>ทั้งสองฝ่ายแล้ว ให้ความร่วมมือในการวิจัยมีผลสิ้นสุดลงในระยะเวล</w:t>
      </w:r>
      <w:r w:rsidRPr="00D72D77">
        <w:rPr>
          <w:rFonts w:hint="cs"/>
          <w:cs/>
        </w:rPr>
        <w:t>า</w:t>
      </w:r>
      <w:r w:rsidRPr="00D72D77">
        <w:rPr>
          <w:cs/>
        </w:rPr>
        <w:t xml:space="preserve"> 90 วัน (เก้</w:t>
      </w:r>
      <w:r w:rsidRPr="00D72D77">
        <w:rPr>
          <w:rFonts w:hint="cs"/>
          <w:cs/>
        </w:rPr>
        <w:t>า</w:t>
      </w:r>
      <w:r w:rsidRPr="00D72D77">
        <w:rPr>
          <w:cs/>
        </w:rPr>
        <w:t>สิบวัน) หลังจ</w:t>
      </w:r>
      <w:r w:rsidRPr="00D72D77">
        <w:rPr>
          <w:rFonts w:hint="cs"/>
          <w:cs/>
        </w:rPr>
        <w:t>า</w:t>
      </w:r>
      <w:r w:rsidRPr="00D72D77">
        <w:rPr>
          <w:cs/>
        </w:rPr>
        <w:t>กคู่สัญญ</w:t>
      </w:r>
      <w:r w:rsidRPr="00D72D77">
        <w:rPr>
          <w:rFonts w:hint="cs"/>
          <w:cs/>
        </w:rPr>
        <w:t>า</w:t>
      </w:r>
      <w:r w:rsidRPr="00D72D77">
        <w:rPr>
          <w:cs/>
        </w:rPr>
        <w:t>อีกฝ่ายได้ทร</w:t>
      </w:r>
      <w:r w:rsidRPr="00D72D77">
        <w:rPr>
          <w:rFonts w:hint="cs"/>
          <w:cs/>
        </w:rPr>
        <w:t>า</w:t>
      </w:r>
      <w:r w:rsidRPr="00D72D77">
        <w:rPr>
          <w:cs/>
        </w:rPr>
        <w:t>บและลงน</w:t>
      </w:r>
      <w:r w:rsidRPr="00D72D77">
        <w:rPr>
          <w:rFonts w:hint="cs"/>
          <w:cs/>
        </w:rPr>
        <w:t>า</w:t>
      </w:r>
      <w:r w:rsidRPr="00D72D77">
        <w:rPr>
          <w:cs/>
        </w:rPr>
        <w:t>มในบันทึกยกเลิกความร่วมมือฯ</w:t>
      </w:r>
    </w:p>
    <w:p w14:paraId="40BACD87" w14:textId="77777777" w:rsidR="00D72D77" w:rsidRDefault="00D72D77" w:rsidP="00D72D77">
      <w:pPr>
        <w:pStyle w:val="Listeafsn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  <w:ind w:left="720"/>
        <w:rPr>
          <w:rFonts w:hint="cs"/>
        </w:rPr>
      </w:pPr>
    </w:p>
    <w:p w14:paraId="08BB2DD0" w14:textId="7BE7C0FE" w:rsidR="00D72D77" w:rsidRDefault="00D72D77" w:rsidP="00D72D77">
      <w:pPr>
        <w:pStyle w:val="Listeafsnit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</w:pPr>
      <w:r w:rsidRPr="00D72D77">
        <w:rPr>
          <w:cs/>
        </w:rPr>
        <w:t>บันทึกความร่วมมือนี้ ได้จัด</w:t>
      </w:r>
      <w:r w:rsidRPr="00D72D77">
        <w:rPr>
          <w:rFonts w:hint="cs"/>
          <w:cs/>
        </w:rPr>
        <w:t>ทำ</w:t>
      </w:r>
      <w:r w:rsidRPr="00D72D77">
        <w:rPr>
          <w:cs/>
        </w:rPr>
        <w:t>ขึ้นเป็นสองฉบับและมีข้อความถูกต้องตรงกัน คู่สัญญาทั้งสองฝ่าย ได้อ่านข้อความในบันทึกความตกลงฯ นี้ โดยละเอียดแล้ว และเห็นว่าเป็นไปตามเจตนาที่ได้</w:t>
      </w:r>
      <w:r w:rsidRPr="00D72D77">
        <w:rPr>
          <w:rFonts w:hint="cs"/>
          <w:cs/>
        </w:rPr>
        <w:t>กำ</w:t>
      </w:r>
      <w:r w:rsidRPr="00D72D77">
        <w:rPr>
          <w:cs/>
        </w:rPr>
        <w:t>หนดไว้</w:t>
      </w:r>
      <w:r w:rsidRPr="00D72D77">
        <w:rPr>
          <w:rFonts w:hint="cs"/>
          <w:cs/>
        </w:rPr>
        <w:t>สำ</w:t>
      </w:r>
      <w:r w:rsidRPr="00D72D77">
        <w:rPr>
          <w:cs/>
        </w:rPr>
        <w:t>หรับการลงนามร่วมวิจัย จึงลงลายมือไว้เป็น</w:t>
      </w:r>
      <w:r w:rsidRPr="00D72D77">
        <w:rPr>
          <w:rFonts w:hint="cs"/>
          <w:cs/>
        </w:rPr>
        <w:t>สำ</w:t>
      </w:r>
      <w:r w:rsidRPr="00D72D77">
        <w:rPr>
          <w:cs/>
        </w:rPr>
        <w:t>คัญต่อหน้าพยาน และเก็บรักษาฝ่ายละฉบับ</w:t>
      </w:r>
    </w:p>
    <w:p w14:paraId="164A8D2D" w14:textId="1CF4F1A0" w:rsidR="00EC3235" w:rsidRDefault="00EC3235" w:rsidP="00EC323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</w:pPr>
    </w:p>
    <w:p w14:paraId="7BE65978" w14:textId="09CEC209" w:rsidR="00EC3235" w:rsidRDefault="00EC3235" w:rsidP="00EC323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</w:pPr>
    </w:p>
    <w:p w14:paraId="5BF6955B" w14:textId="77777777" w:rsidR="005A613E" w:rsidRDefault="005A613E" w:rsidP="00EC323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  <w:rPr>
          <w:rFonts w:hint="cs"/>
        </w:rPr>
      </w:pPr>
    </w:p>
    <w:p w14:paraId="55C784E2" w14:textId="77777777" w:rsidR="00EC3235" w:rsidRDefault="00EC3235" w:rsidP="00EC323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  <w:rPr>
          <w:rFonts w:hint="cs"/>
          <w:cs/>
        </w:rPr>
      </w:pPr>
    </w:p>
    <w:p w14:paraId="4B14ACE4" w14:textId="733983E3" w:rsidR="00EC3235" w:rsidRDefault="00EC3235" w:rsidP="00EC323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</w:pPr>
    </w:p>
    <w:p w14:paraId="00858C3C" w14:textId="1E619B83" w:rsidR="00EC3235" w:rsidRDefault="00EC3235" w:rsidP="00EC323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</w:pPr>
    </w:p>
    <w:p w14:paraId="2197AF88" w14:textId="52DAB2DD" w:rsidR="00EC3235" w:rsidRDefault="00EC3235" w:rsidP="00EC323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  <w:rPr>
          <w:b/>
          <w:bCs/>
          <w:u w:val="single"/>
        </w:rPr>
      </w:pPr>
      <w:r w:rsidRPr="00EC3235">
        <w:rPr>
          <w:rFonts w:hint="cs"/>
          <w:b/>
          <w:bCs/>
          <w:cs/>
        </w:rPr>
        <w:t>ลงชื่อ</w:t>
      </w:r>
      <w:r>
        <w:rPr>
          <w:b/>
          <w:bCs/>
          <w:cs/>
        </w:rPr>
        <w:tab/>
      </w:r>
      <w:r>
        <w:rPr>
          <w:b/>
          <w:bCs/>
          <w:u w:val="single"/>
          <w:cs/>
        </w:rPr>
        <w:tab/>
      </w:r>
      <w:r>
        <w:rPr>
          <w:b/>
          <w:bCs/>
          <w:u w:val="single"/>
          <w:cs/>
        </w:rPr>
        <w:tab/>
      </w:r>
      <w:r>
        <w:rPr>
          <w:b/>
          <w:bCs/>
          <w:u w:val="single"/>
          <w:cs/>
        </w:rPr>
        <w:tab/>
      </w:r>
      <w:r>
        <w:rPr>
          <w:b/>
          <w:bCs/>
          <w:u w:val="single"/>
          <w:cs/>
        </w:rPr>
        <w:tab/>
      </w:r>
      <w:r>
        <w:rPr>
          <w:b/>
          <w:bCs/>
          <w:u w:val="single"/>
          <w:cs/>
        </w:rPr>
        <w:tab/>
      </w:r>
      <w:r>
        <w:rPr>
          <w:b/>
          <w:bCs/>
          <w:cs/>
        </w:rPr>
        <w:tab/>
      </w:r>
      <w:r>
        <w:rPr>
          <w:rFonts w:hint="cs"/>
          <w:b/>
          <w:bCs/>
          <w:cs/>
        </w:rPr>
        <w:t>ลงชื่อ</w:t>
      </w:r>
      <w:r>
        <w:rPr>
          <w:b/>
          <w:bCs/>
          <w:cs/>
        </w:rPr>
        <w:tab/>
      </w:r>
      <w:r>
        <w:rPr>
          <w:b/>
          <w:bCs/>
          <w:u w:val="single"/>
          <w:cs/>
        </w:rPr>
        <w:tab/>
      </w:r>
      <w:r>
        <w:rPr>
          <w:b/>
          <w:bCs/>
          <w:u w:val="single"/>
          <w:cs/>
        </w:rPr>
        <w:tab/>
      </w:r>
      <w:r>
        <w:rPr>
          <w:b/>
          <w:bCs/>
          <w:u w:val="single"/>
          <w:cs/>
        </w:rPr>
        <w:tab/>
      </w:r>
      <w:r>
        <w:rPr>
          <w:b/>
          <w:bCs/>
          <w:u w:val="single"/>
          <w:cs/>
        </w:rPr>
        <w:tab/>
      </w:r>
      <w:r>
        <w:rPr>
          <w:b/>
          <w:bCs/>
          <w:u w:val="single"/>
          <w:cs/>
        </w:rPr>
        <w:tab/>
      </w:r>
    </w:p>
    <w:p w14:paraId="2B0C9889" w14:textId="38C4085D" w:rsidR="00EC3235" w:rsidRDefault="00EC3235" w:rsidP="00EC323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  <w:rPr>
          <w:b/>
          <w:bCs/>
        </w:rPr>
      </w:pPr>
      <w:r>
        <w:rPr>
          <w:b/>
          <w:bCs/>
          <w:cs/>
        </w:rPr>
        <w:tab/>
      </w:r>
      <w:r>
        <w:rPr>
          <w:rFonts w:hint="cs"/>
          <w:b/>
          <w:bCs/>
          <w:cs/>
        </w:rPr>
        <w:t xml:space="preserve">( </w:t>
      </w:r>
      <w:r>
        <w:rPr>
          <w:b/>
          <w:bCs/>
          <w:u w:val="single"/>
          <w:cs/>
        </w:rPr>
        <w:tab/>
      </w:r>
      <w:r>
        <w:rPr>
          <w:b/>
          <w:bCs/>
          <w:u w:val="single"/>
          <w:cs/>
        </w:rPr>
        <w:tab/>
      </w:r>
      <w:r>
        <w:rPr>
          <w:b/>
          <w:bCs/>
          <w:u w:val="single"/>
          <w:cs/>
        </w:rPr>
        <w:tab/>
      </w:r>
      <w:r>
        <w:rPr>
          <w:b/>
          <w:bCs/>
          <w:u w:val="single"/>
          <w:cs/>
        </w:rPr>
        <w:tab/>
      </w:r>
      <w:r>
        <w:rPr>
          <w:rFonts w:hint="cs"/>
          <w:b/>
          <w:bCs/>
          <w:u w:val="single"/>
          <w:cs/>
        </w:rPr>
        <w:t xml:space="preserve">          </w:t>
      </w:r>
      <w:r w:rsidRPr="00EC3235">
        <w:rPr>
          <w:rFonts w:hint="cs"/>
          <w:b/>
          <w:bCs/>
          <w:cs/>
        </w:rPr>
        <w:t xml:space="preserve"> )</w:t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rFonts w:hint="cs"/>
          <w:b/>
          <w:bCs/>
          <w:cs/>
        </w:rPr>
        <w:t xml:space="preserve">( </w:t>
      </w:r>
      <w:r>
        <w:rPr>
          <w:b/>
          <w:bCs/>
          <w:u w:val="single"/>
          <w:cs/>
        </w:rPr>
        <w:tab/>
      </w:r>
      <w:r>
        <w:rPr>
          <w:b/>
          <w:bCs/>
          <w:u w:val="single"/>
          <w:cs/>
        </w:rPr>
        <w:tab/>
      </w:r>
      <w:r>
        <w:rPr>
          <w:b/>
          <w:bCs/>
          <w:u w:val="single"/>
          <w:cs/>
        </w:rPr>
        <w:tab/>
      </w:r>
      <w:r>
        <w:rPr>
          <w:b/>
          <w:bCs/>
          <w:u w:val="single"/>
          <w:cs/>
        </w:rPr>
        <w:tab/>
      </w:r>
      <w:r>
        <w:rPr>
          <w:rFonts w:hint="cs"/>
          <w:b/>
          <w:bCs/>
          <w:u w:val="single"/>
          <w:cs/>
        </w:rPr>
        <w:t xml:space="preserve">          </w:t>
      </w:r>
      <w:r>
        <w:rPr>
          <w:rFonts w:hint="cs"/>
          <w:b/>
          <w:bCs/>
          <w:u w:val="single"/>
          <w:cs/>
        </w:rPr>
        <w:t xml:space="preserve">   </w:t>
      </w:r>
      <w:r w:rsidRPr="00EC3235">
        <w:rPr>
          <w:rFonts w:hint="cs"/>
          <w:b/>
          <w:bCs/>
          <w:cs/>
        </w:rPr>
        <w:t xml:space="preserve"> )</w:t>
      </w:r>
    </w:p>
    <w:p w14:paraId="02875CDD" w14:textId="73BE72C0" w:rsidR="00EC3235" w:rsidRDefault="00EC3235" w:rsidP="00EC323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</w:pP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rFonts w:hint="cs"/>
          <w:b/>
          <w:bCs/>
          <w:cs/>
        </w:rPr>
        <w:t xml:space="preserve">       </w:t>
      </w:r>
      <w:r w:rsidRPr="00EC3235">
        <w:rPr>
          <w:rFonts w:hint="cs"/>
          <w:cs/>
        </w:rPr>
        <w:t>รองอธิการบดี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rFonts w:hint="cs"/>
          <w:b/>
          <w:bCs/>
          <w:cs/>
        </w:rPr>
        <w:t xml:space="preserve">     </w:t>
      </w:r>
      <w:r>
        <w:rPr>
          <w:rFonts w:hint="cs"/>
          <w:b/>
          <w:bCs/>
          <w:cs/>
        </w:rPr>
        <w:t xml:space="preserve"> </w:t>
      </w:r>
      <w:r>
        <w:rPr>
          <w:rFonts w:hint="cs"/>
          <w:b/>
          <w:bCs/>
          <w:cs/>
        </w:rPr>
        <w:t xml:space="preserve"> </w:t>
      </w:r>
      <w:r>
        <w:rPr>
          <w:rFonts w:hint="cs"/>
          <w:cs/>
        </w:rPr>
        <w:t>ผู้รับผิดชอบโครงการ</w:t>
      </w:r>
    </w:p>
    <w:p w14:paraId="6C45144D" w14:textId="77016C90" w:rsidR="00EC3235" w:rsidRDefault="00EC3235" w:rsidP="00EC323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</w:pPr>
      <w:r>
        <w:rPr>
          <w:rFonts w:hint="cs"/>
          <w:cs/>
        </w:rPr>
        <w:t xml:space="preserve">มหาวิทยาลัย </w:t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u w:val="single"/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     สมาชิกสมาคมนักวิชาชีพไทยในภูมิภาคยุโรป</w:t>
      </w:r>
    </w:p>
    <w:p w14:paraId="0CAEBE89" w14:textId="26D048BD" w:rsidR="00EC3235" w:rsidRDefault="00EC3235" w:rsidP="00EC323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</w:pPr>
    </w:p>
    <w:p w14:paraId="1F8352A1" w14:textId="0C05A769" w:rsidR="00EC3235" w:rsidRDefault="00EC3235" w:rsidP="00EC323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</w:pPr>
    </w:p>
    <w:p w14:paraId="4FF40E1B" w14:textId="60CE0D08" w:rsidR="00EC3235" w:rsidRDefault="00EC3235" w:rsidP="00EC323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</w:pPr>
    </w:p>
    <w:p w14:paraId="5BD6C2F9" w14:textId="417C3698" w:rsidR="00EC3235" w:rsidRDefault="00EC3235" w:rsidP="00EC323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</w:pPr>
    </w:p>
    <w:p w14:paraId="55473757" w14:textId="2822E172" w:rsidR="005A613E" w:rsidRDefault="005A613E" w:rsidP="00EC323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</w:pPr>
    </w:p>
    <w:p w14:paraId="037DEA03" w14:textId="77777777" w:rsidR="005A613E" w:rsidRDefault="005A613E" w:rsidP="005A613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  <w:rPr>
          <w:b/>
          <w:bCs/>
          <w:u w:val="single"/>
        </w:rPr>
      </w:pPr>
      <w:r w:rsidRPr="00EC3235">
        <w:rPr>
          <w:rFonts w:hint="cs"/>
          <w:b/>
          <w:bCs/>
          <w:cs/>
        </w:rPr>
        <w:t>ลงชื่อ</w:t>
      </w:r>
      <w:r>
        <w:rPr>
          <w:b/>
          <w:bCs/>
          <w:cs/>
        </w:rPr>
        <w:tab/>
      </w:r>
      <w:r>
        <w:rPr>
          <w:b/>
          <w:bCs/>
          <w:u w:val="single"/>
          <w:cs/>
        </w:rPr>
        <w:tab/>
      </w:r>
      <w:r>
        <w:rPr>
          <w:b/>
          <w:bCs/>
          <w:u w:val="single"/>
          <w:cs/>
        </w:rPr>
        <w:tab/>
      </w:r>
      <w:r>
        <w:rPr>
          <w:b/>
          <w:bCs/>
          <w:u w:val="single"/>
          <w:cs/>
        </w:rPr>
        <w:tab/>
      </w:r>
      <w:r>
        <w:rPr>
          <w:b/>
          <w:bCs/>
          <w:u w:val="single"/>
          <w:cs/>
        </w:rPr>
        <w:tab/>
      </w:r>
      <w:r>
        <w:rPr>
          <w:b/>
          <w:bCs/>
          <w:u w:val="single"/>
          <w:cs/>
        </w:rPr>
        <w:tab/>
      </w:r>
      <w:r>
        <w:rPr>
          <w:b/>
          <w:bCs/>
          <w:cs/>
        </w:rPr>
        <w:tab/>
      </w:r>
      <w:r>
        <w:rPr>
          <w:rFonts w:hint="cs"/>
          <w:b/>
          <w:bCs/>
          <w:cs/>
        </w:rPr>
        <w:t>ลงชื่อ</w:t>
      </w:r>
      <w:r>
        <w:rPr>
          <w:b/>
          <w:bCs/>
          <w:cs/>
        </w:rPr>
        <w:tab/>
      </w:r>
      <w:r>
        <w:rPr>
          <w:b/>
          <w:bCs/>
          <w:u w:val="single"/>
          <w:cs/>
        </w:rPr>
        <w:tab/>
      </w:r>
      <w:r>
        <w:rPr>
          <w:b/>
          <w:bCs/>
          <w:u w:val="single"/>
          <w:cs/>
        </w:rPr>
        <w:tab/>
      </w:r>
      <w:r>
        <w:rPr>
          <w:b/>
          <w:bCs/>
          <w:u w:val="single"/>
          <w:cs/>
        </w:rPr>
        <w:tab/>
      </w:r>
      <w:r>
        <w:rPr>
          <w:b/>
          <w:bCs/>
          <w:u w:val="single"/>
          <w:cs/>
        </w:rPr>
        <w:tab/>
      </w:r>
      <w:r>
        <w:rPr>
          <w:b/>
          <w:bCs/>
          <w:u w:val="single"/>
          <w:cs/>
        </w:rPr>
        <w:tab/>
      </w:r>
    </w:p>
    <w:p w14:paraId="10872BF1" w14:textId="77777777" w:rsidR="005A613E" w:rsidRDefault="005A613E" w:rsidP="005A613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  <w:rPr>
          <w:b/>
          <w:bCs/>
        </w:rPr>
      </w:pPr>
      <w:r>
        <w:rPr>
          <w:b/>
          <w:bCs/>
          <w:cs/>
        </w:rPr>
        <w:tab/>
      </w:r>
      <w:r>
        <w:rPr>
          <w:rFonts w:hint="cs"/>
          <w:b/>
          <w:bCs/>
          <w:cs/>
        </w:rPr>
        <w:t xml:space="preserve">( </w:t>
      </w:r>
      <w:r>
        <w:rPr>
          <w:b/>
          <w:bCs/>
          <w:u w:val="single"/>
          <w:cs/>
        </w:rPr>
        <w:tab/>
      </w:r>
      <w:r>
        <w:rPr>
          <w:b/>
          <w:bCs/>
          <w:u w:val="single"/>
          <w:cs/>
        </w:rPr>
        <w:tab/>
      </w:r>
      <w:r>
        <w:rPr>
          <w:b/>
          <w:bCs/>
          <w:u w:val="single"/>
          <w:cs/>
        </w:rPr>
        <w:tab/>
      </w:r>
      <w:r>
        <w:rPr>
          <w:b/>
          <w:bCs/>
          <w:u w:val="single"/>
          <w:cs/>
        </w:rPr>
        <w:tab/>
      </w:r>
      <w:r>
        <w:rPr>
          <w:rFonts w:hint="cs"/>
          <w:b/>
          <w:bCs/>
          <w:u w:val="single"/>
          <w:cs/>
        </w:rPr>
        <w:t xml:space="preserve">          </w:t>
      </w:r>
      <w:r w:rsidRPr="00EC3235">
        <w:rPr>
          <w:rFonts w:hint="cs"/>
          <w:b/>
          <w:bCs/>
          <w:cs/>
        </w:rPr>
        <w:t xml:space="preserve"> )</w:t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rFonts w:hint="cs"/>
          <w:b/>
          <w:bCs/>
          <w:cs/>
        </w:rPr>
        <w:t xml:space="preserve">( </w:t>
      </w:r>
      <w:r>
        <w:rPr>
          <w:b/>
          <w:bCs/>
          <w:u w:val="single"/>
          <w:cs/>
        </w:rPr>
        <w:tab/>
      </w:r>
      <w:r>
        <w:rPr>
          <w:b/>
          <w:bCs/>
          <w:u w:val="single"/>
          <w:cs/>
        </w:rPr>
        <w:tab/>
      </w:r>
      <w:r>
        <w:rPr>
          <w:b/>
          <w:bCs/>
          <w:u w:val="single"/>
          <w:cs/>
        </w:rPr>
        <w:tab/>
      </w:r>
      <w:r>
        <w:rPr>
          <w:b/>
          <w:bCs/>
          <w:u w:val="single"/>
          <w:cs/>
        </w:rPr>
        <w:tab/>
      </w:r>
      <w:r>
        <w:rPr>
          <w:rFonts w:hint="cs"/>
          <w:b/>
          <w:bCs/>
          <w:u w:val="single"/>
          <w:cs/>
        </w:rPr>
        <w:t xml:space="preserve">             </w:t>
      </w:r>
      <w:r w:rsidRPr="00EC3235">
        <w:rPr>
          <w:rFonts w:hint="cs"/>
          <w:b/>
          <w:bCs/>
          <w:cs/>
        </w:rPr>
        <w:t xml:space="preserve"> )</w:t>
      </w:r>
    </w:p>
    <w:p w14:paraId="2CAD6E88" w14:textId="77777777" w:rsidR="005A613E" w:rsidRDefault="005A613E" w:rsidP="005A613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</w:pP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rFonts w:hint="cs"/>
          <w:b/>
          <w:bCs/>
          <w:cs/>
        </w:rPr>
        <w:t xml:space="preserve">       </w:t>
      </w:r>
      <w:r w:rsidRPr="00EC3235">
        <w:rPr>
          <w:rFonts w:hint="cs"/>
          <w:cs/>
        </w:rPr>
        <w:t>รองอธิการบดี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rFonts w:hint="cs"/>
          <w:b/>
          <w:bCs/>
          <w:cs/>
        </w:rPr>
        <w:t xml:space="preserve">       </w:t>
      </w:r>
      <w:r>
        <w:rPr>
          <w:rFonts w:hint="cs"/>
          <w:cs/>
        </w:rPr>
        <w:t>ผู้รับผิดชอบโครงการ</w:t>
      </w:r>
    </w:p>
    <w:p w14:paraId="53819A8C" w14:textId="662F6C4B" w:rsidR="00EC3235" w:rsidRPr="005A613E" w:rsidRDefault="005A613E" w:rsidP="00EC323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right" w:pos="9639"/>
        </w:tabs>
        <w:rPr>
          <w:rFonts w:hint="cs"/>
        </w:rPr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พยาน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   </w:t>
      </w:r>
      <w:r w:rsidR="005458CD">
        <w:rPr>
          <w:rFonts w:hint="cs"/>
          <w:cs/>
        </w:rPr>
        <w:t xml:space="preserve"> </w:t>
      </w:r>
      <w:r>
        <w:rPr>
          <w:rFonts w:hint="cs"/>
          <w:cs/>
        </w:rPr>
        <w:t>พยาน</w:t>
      </w:r>
    </w:p>
    <w:sectPr w:rsidR="00EC3235" w:rsidRPr="005A613E" w:rsidSect="00D12D39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177" w:right="1151" w:bottom="902" w:left="1151" w:header="533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FB38E0" w14:textId="77777777" w:rsidR="0032004D" w:rsidRDefault="0032004D" w:rsidP="00B017E6">
      <w:r>
        <w:separator/>
      </w:r>
    </w:p>
  </w:endnote>
  <w:endnote w:type="continuationSeparator" w:id="0">
    <w:p w14:paraId="6F1E7AB7" w14:textId="77777777" w:rsidR="0032004D" w:rsidRDefault="0032004D" w:rsidP="00B01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Prompt Medium">
    <w:panose1 w:val="00000600000000000000"/>
    <w:charset w:val="DE"/>
    <w:family w:val="auto"/>
    <w:pitch w:val="variable"/>
    <w:sig w:usb0="21000007" w:usb1="00000001" w:usb2="00000000" w:usb3="00000000" w:csb0="0001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DE9F62" w14:textId="77777777" w:rsidR="00C35A24" w:rsidRDefault="00C35A24" w:rsidP="00B017E6">
    <w:pPr>
      <w:pStyle w:val="Sidefod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334A8928" wp14:editId="4D7C907B">
              <wp:simplePos x="0" y="0"/>
              <wp:positionH relativeFrom="page">
                <wp:posOffset>730885</wp:posOffset>
              </wp:positionH>
              <wp:positionV relativeFrom="page">
                <wp:posOffset>8727440</wp:posOffset>
              </wp:positionV>
              <wp:extent cx="1522800" cy="1389600"/>
              <wp:effectExtent l="0" t="0" r="1270" b="7620"/>
              <wp:wrapNone/>
              <wp:docPr id="20" name="Tekstfelt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2800" cy="1389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695A395" w14:textId="77777777" w:rsidR="00C35A24" w:rsidRDefault="00C35A24" w:rsidP="00B017E6"/>
                        <w:p w14:paraId="55B14ECA" w14:textId="77777777" w:rsidR="00C35A24" w:rsidRDefault="00C35A24" w:rsidP="00B017E6"/>
                        <w:p w14:paraId="0E28760D" w14:textId="77777777" w:rsidR="00C35A24" w:rsidRDefault="00C35A24" w:rsidP="00B017E6"/>
                        <w:p w14:paraId="41457BF5" w14:textId="77777777" w:rsidR="00C35A24" w:rsidRDefault="00C35A24" w:rsidP="00B017E6"/>
                        <w:p w14:paraId="21B1386D" w14:textId="77777777" w:rsidR="00C35A24" w:rsidRDefault="00C35A24" w:rsidP="00B017E6"/>
                        <w:p w14:paraId="26CE7FF2" w14:textId="77777777" w:rsidR="00C35A24" w:rsidRDefault="00C35A24" w:rsidP="00B017E6"/>
                        <w:p w14:paraId="5B0F324A" w14:textId="77777777" w:rsidR="00C35A24" w:rsidRDefault="00C35A24" w:rsidP="00B017E6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69AD03C" wp14:editId="2C33750D">
                                <wp:extent cx="1522800" cy="1281341"/>
                                <wp:effectExtent l="0" t="0" r="1270" b="1905"/>
                                <wp:docPr id="22" name="Billede 2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" name="Billede 16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522800" cy="128134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4A8928" id="_x0000_t202" coordsize="21600,21600" o:spt="202" path="m,l,21600r21600,l21600,xe">
              <v:stroke joinstyle="miter"/>
              <v:path gradientshapeok="t" o:connecttype="rect"/>
            </v:shapetype>
            <v:shape id="Tekstfelt 20" o:spid="_x0000_s1026" type="#_x0000_t202" style="position:absolute;left:0;text-align:left;margin-left:57.55pt;margin-top:687.2pt;width:119.9pt;height:109.4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" filled="f" stroked="f" strokeweight=".5pt">
              <v:textbox inset="0,0,0,0">
                <w:txbxContent>
                  <w:p w14:paraId="2695A395" w14:textId="77777777" w:rsidR="00C35A24" w:rsidRDefault="00C35A24" w:rsidP="00B017E6"/>
                  <w:p w14:paraId="55B14ECA" w14:textId="77777777" w:rsidR="00C35A24" w:rsidRDefault="00C35A24" w:rsidP="00B017E6"/>
                  <w:p w14:paraId="0E28760D" w14:textId="77777777" w:rsidR="00C35A24" w:rsidRDefault="00C35A24" w:rsidP="00B017E6"/>
                  <w:p w14:paraId="41457BF5" w14:textId="77777777" w:rsidR="00C35A24" w:rsidRDefault="00C35A24" w:rsidP="00B017E6"/>
                  <w:p w14:paraId="21B1386D" w14:textId="77777777" w:rsidR="00C35A24" w:rsidRDefault="00C35A24" w:rsidP="00B017E6"/>
                  <w:p w14:paraId="26CE7FF2" w14:textId="77777777" w:rsidR="00C35A24" w:rsidRDefault="00C35A24" w:rsidP="00B017E6"/>
                  <w:p w14:paraId="5B0F324A" w14:textId="77777777" w:rsidR="00C35A24" w:rsidRDefault="00C35A24" w:rsidP="00B017E6">
                    <w:r>
                      <w:rPr>
                        <w:noProof/>
                      </w:rPr>
                      <w:drawing>
                        <wp:inline distT="0" distB="0" distL="0" distR="0" wp14:anchorId="769AD03C" wp14:editId="2C33750D">
                          <wp:extent cx="1522800" cy="1281341"/>
                          <wp:effectExtent l="0" t="0" r="1270" b="1905"/>
                          <wp:docPr id="22" name="Billede 2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6" name="Billede 16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522800" cy="128134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B1D924" w14:textId="77777777" w:rsidR="0032004D" w:rsidRDefault="0032004D" w:rsidP="00B017E6">
      <w:r>
        <w:separator/>
      </w:r>
    </w:p>
  </w:footnote>
  <w:footnote w:type="continuationSeparator" w:id="0">
    <w:p w14:paraId="4D58C461" w14:textId="77777777" w:rsidR="0032004D" w:rsidRDefault="0032004D" w:rsidP="00B017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Sidetal"/>
      </w:rPr>
      <w:id w:val="-1640962082"/>
      <w:docPartObj>
        <w:docPartGallery w:val="Page Numbers (Top of Page)"/>
        <w:docPartUnique/>
      </w:docPartObj>
    </w:sdtPr>
    <w:sdtEndPr>
      <w:rPr>
        <w:rStyle w:val="Sidetal"/>
      </w:rPr>
    </w:sdtEndPr>
    <w:sdtContent>
      <w:p w14:paraId="4521A36E" w14:textId="77777777" w:rsidR="008C751F" w:rsidRDefault="008C751F" w:rsidP="002D2050">
        <w:pPr>
          <w:pStyle w:val="Sidehoved"/>
          <w:framePr w:wrap="none" w:vAnchor="text" w:hAnchor="margin" w:xAlign="right" w:y="1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end"/>
        </w:r>
      </w:p>
    </w:sdtContent>
  </w:sdt>
  <w:p w14:paraId="368786A8" w14:textId="77777777" w:rsidR="00B82E95" w:rsidRDefault="00B82E95" w:rsidP="008C751F">
    <w:pPr>
      <w:pStyle w:val="Sidehove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Sidetal"/>
      </w:rPr>
      <w:id w:val="-2048986145"/>
      <w:docPartObj>
        <w:docPartGallery w:val="Page Numbers (Top of Page)"/>
        <w:docPartUnique/>
      </w:docPartObj>
    </w:sdtPr>
    <w:sdtEndPr>
      <w:rPr>
        <w:rStyle w:val="Sidetal"/>
      </w:rPr>
    </w:sdtEndPr>
    <w:sdtContent>
      <w:p w14:paraId="749A87CB" w14:textId="77777777" w:rsidR="008C751F" w:rsidRDefault="008C751F" w:rsidP="008C751F">
        <w:pPr>
          <w:pStyle w:val="Sidehoved"/>
          <w:framePr w:wrap="notBeside" w:vAnchor="page" w:hAnchor="margin" w:xAlign="right" w:y="993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separate"/>
        </w:r>
        <w:r>
          <w:rPr>
            <w:rStyle w:val="Sidetal"/>
            <w:noProof/>
          </w:rPr>
          <w:t>2</w:t>
        </w:r>
        <w:r>
          <w:rPr>
            <w:rStyle w:val="Sidetal"/>
          </w:rPr>
          <w:fldChar w:fldCharType="end"/>
        </w:r>
      </w:p>
    </w:sdtContent>
  </w:sdt>
  <w:sdt>
    <w:sdtPr>
      <w:rPr>
        <w:rStyle w:val="Sidetal"/>
      </w:rPr>
      <w:id w:val="503019160"/>
      <w:docPartObj>
        <w:docPartGallery w:val="Page Numbers (Top of Page)"/>
        <w:docPartUnique/>
      </w:docPartObj>
    </w:sdtPr>
    <w:sdtEndPr>
      <w:rPr>
        <w:rStyle w:val="Sidetal"/>
      </w:rPr>
    </w:sdtEndPr>
    <w:sdtContent>
      <w:p w14:paraId="675872FA" w14:textId="77777777" w:rsidR="00C35A24" w:rsidRDefault="00B82E95" w:rsidP="008C751F">
        <w:pPr>
          <w:pStyle w:val="Sidehoved"/>
          <w:ind w:right="360"/>
          <w:jc w:val="right"/>
          <w:rPr>
            <w:rStyle w:val="Sidetal"/>
          </w:rPr>
        </w:pPr>
        <w:r>
          <w:rPr>
            <w:rFonts w:hint="cs"/>
            <w:noProof/>
          </w:rPr>
          <w:drawing>
            <wp:anchor distT="0" distB="0" distL="114300" distR="114300" simplePos="0" relativeHeight="251665408" behindDoc="0" locked="0" layoutInCell="1" allowOverlap="1" wp14:anchorId="6A0A392D" wp14:editId="25406AB6">
              <wp:simplePos x="0" y="0"/>
              <wp:positionH relativeFrom="page">
                <wp:posOffset>731888</wp:posOffset>
              </wp:positionH>
              <wp:positionV relativeFrom="page">
                <wp:posOffset>403860</wp:posOffset>
              </wp:positionV>
              <wp:extent cx="1522800" cy="456840"/>
              <wp:effectExtent l="0" t="0" r="1270" b="635"/>
              <wp:wrapNone/>
              <wp:docPr id="24" name="Billede 24" descr="Et billede, der indeholder skilt, ur, monitor, mad&#10;&#10;Automatisk genereret beskrivels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Billede 24" descr="Et billede, der indeholder skilt, ur, monitor, mad&#10;&#10;Automatisk genereret beskrivelse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22800" cy="4568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  <w:p w14:paraId="473FC0F4" w14:textId="77777777" w:rsidR="00C35A24" w:rsidRDefault="00C35A24" w:rsidP="00B017E6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DF3C8A" w14:textId="77777777" w:rsidR="00FB4CB5" w:rsidRDefault="0060425B" w:rsidP="00B33244">
    <w:pPr>
      <w:pStyle w:val="Ingenafstand"/>
      <w:spacing w:after="2620"/>
    </w:pPr>
    <w:r>
      <w:rPr>
        <w:noProof/>
      </w:rPr>
      <w:drawing>
        <wp:anchor distT="0" distB="0" distL="114300" distR="114300" simplePos="0" relativeHeight="251664384" behindDoc="0" locked="0" layoutInCell="1" allowOverlap="1" wp14:anchorId="3EBFAD6E" wp14:editId="5A6D1A45">
          <wp:simplePos x="0" y="0"/>
          <wp:positionH relativeFrom="page">
            <wp:posOffset>730885</wp:posOffset>
          </wp:positionH>
          <wp:positionV relativeFrom="page">
            <wp:posOffset>340360</wp:posOffset>
          </wp:positionV>
          <wp:extent cx="5904000" cy="1256400"/>
          <wp:effectExtent l="0" t="0" r="1905" b="1270"/>
          <wp:wrapNone/>
          <wp:docPr id="21" name="Billed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led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4000" cy="12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925860"/>
    <w:multiLevelType w:val="hybridMultilevel"/>
    <w:tmpl w:val="381E42EC"/>
    <w:lvl w:ilvl="0" w:tplc="32D8107E">
      <w:start w:val="1"/>
      <w:numFmt w:val="decimal"/>
      <w:lvlText w:val="ข้อ %1."/>
      <w:lvlJc w:val="left"/>
      <w:pPr>
        <w:ind w:left="720" w:hanging="72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D16E6F"/>
    <w:multiLevelType w:val="multilevel"/>
    <w:tmpl w:val="A1BE712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567805"/>
    <w:multiLevelType w:val="multilevel"/>
    <w:tmpl w:val="4BD6DFF2"/>
    <w:lvl w:ilvl="0">
      <w:start w:val="1"/>
      <w:numFmt w:val="decimal"/>
      <w:pStyle w:val="NumberedHeadingEnglish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Overskrift2"/>
      <w:lvlText w:val="%1.%2."/>
      <w:lvlJc w:val="left"/>
      <w:pPr>
        <w:ind w:left="924" w:hanging="561"/>
      </w:pPr>
      <w:rPr>
        <w:rFonts w:hint="default"/>
      </w:rPr>
    </w:lvl>
    <w:lvl w:ilvl="2">
      <w:start w:val="1"/>
      <w:numFmt w:val="decimal"/>
      <w:pStyle w:val="Overskrift3"/>
      <w:lvlText w:val="%1.%2.%3."/>
      <w:lvlJc w:val="left"/>
      <w:pPr>
        <w:ind w:left="720" w:firstLine="720"/>
      </w:pPr>
      <w:rPr>
        <w:rFonts w:hint="default"/>
      </w:rPr>
    </w:lvl>
    <w:lvl w:ilvl="3">
      <w:start w:val="1"/>
      <w:numFmt w:val="decimal"/>
      <w:pStyle w:val="Overskrift4"/>
      <w:lvlText w:val="%1.%2.%3.%4."/>
      <w:lvlJc w:val="left"/>
      <w:pPr>
        <w:ind w:left="856" w:hanging="864"/>
      </w:pPr>
      <w:rPr>
        <w:rFonts w:hint="default"/>
      </w:rPr>
    </w:lvl>
    <w:lvl w:ilvl="4">
      <w:start w:val="1"/>
      <w:numFmt w:val="decimal"/>
      <w:pStyle w:val="Overskrift5"/>
      <w:lvlText w:val="%1.%2.%3.%4.%5."/>
      <w:lvlJc w:val="left"/>
      <w:pPr>
        <w:ind w:left="1000" w:hanging="1008"/>
      </w:pPr>
      <w:rPr>
        <w:rFonts w:hint="default"/>
      </w:rPr>
    </w:lvl>
    <w:lvl w:ilvl="5">
      <w:start w:val="1"/>
      <w:numFmt w:val="decimal"/>
      <w:pStyle w:val="Overskrift6"/>
      <w:lvlText w:val="%1.%2.%3.%4.%5.%6."/>
      <w:lvlJc w:val="left"/>
      <w:pPr>
        <w:ind w:left="1144" w:hanging="1152"/>
      </w:pPr>
      <w:rPr>
        <w:rFonts w:hint="default"/>
      </w:rPr>
    </w:lvl>
    <w:lvl w:ilvl="6">
      <w:start w:val="1"/>
      <w:numFmt w:val="decimal"/>
      <w:pStyle w:val="Overskrift7"/>
      <w:lvlText w:val="%1.%2.%3.%4.%5.%6.%7."/>
      <w:lvlJc w:val="left"/>
      <w:pPr>
        <w:ind w:left="1288" w:hanging="1296"/>
      </w:pPr>
      <w:rPr>
        <w:rFonts w:hint="default"/>
      </w:rPr>
    </w:lvl>
    <w:lvl w:ilvl="7">
      <w:start w:val="1"/>
      <w:numFmt w:val="decimal"/>
      <w:pStyle w:val="Overskrift8"/>
      <w:lvlText w:val="%1.%2.%3.%4.%5.%6.%7.%8."/>
      <w:lvlJc w:val="left"/>
      <w:pPr>
        <w:ind w:left="1432" w:hanging="1440"/>
      </w:pPr>
      <w:rPr>
        <w:rFonts w:hint="default"/>
      </w:rPr>
    </w:lvl>
    <w:lvl w:ilvl="8">
      <w:start w:val="1"/>
      <w:numFmt w:val="decimal"/>
      <w:pStyle w:val="Overskrift9"/>
      <w:lvlText w:val="%1.%2.%3.%4.%5.%6.%7.%8.%9."/>
      <w:lvlJc w:val="left"/>
      <w:pPr>
        <w:ind w:left="1576" w:hanging="1584"/>
      </w:pPr>
      <w:rPr>
        <w:rFonts w:hint="default"/>
      </w:rPr>
    </w:lvl>
  </w:abstractNum>
  <w:abstractNum w:abstractNumId="3" w15:restartNumberingAfterBreak="0">
    <w:nsid w:val="2F10414B"/>
    <w:multiLevelType w:val="hybridMultilevel"/>
    <w:tmpl w:val="30DE3DB6"/>
    <w:lvl w:ilvl="0" w:tplc="51BC04D0">
      <w:start w:val="1"/>
      <w:numFmt w:val="decimal"/>
      <w:lvlText w:val="ข้อ 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21B1F52"/>
    <w:multiLevelType w:val="hybridMultilevel"/>
    <w:tmpl w:val="A1BE712E"/>
    <w:lvl w:ilvl="0" w:tplc="4B9ABD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8EF1F8C"/>
    <w:multiLevelType w:val="multilevel"/>
    <w:tmpl w:val="2EE68C38"/>
    <w:lvl w:ilvl="0">
      <w:start w:val="1"/>
      <w:numFmt w:val="decimal"/>
      <w:lvlText w:val="ข้อ 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901AB9"/>
    <w:multiLevelType w:val="multilevel"/>
    <w:tmpl w:val="75AA85B2"/>
    <w:lvl w:ilvl="0">
      <w:start w:val="1"/>
      <w:numFmt w:val="decimal"/>
      <w:pStyle w:val="NumberedHeadingThai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720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64FC5C3B"/>
    <w:multiLevelType w:val="multilevel"/>
    <w:tmpl w:val="381E42EC"/>
    <w:lvl w:ilvl="0">
      <w:start w:val="1"/>
      <w:numFmt w:val="decimal"/>
      <w:lvlText w:val="ข้อ %1.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8E2CFE"/>
    <w:multiLevelType w:val="multilevel"/>
    <w:tmpl w:val="3FE6C88A"/>
    <w:lvl w:ilvl="0">
      <w:start w:val="1"/>
      <w:numFmt w:val="thaiNumbers"/>
      <w:pStyle w:val="NumberedHeadingThaitradition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thaiNumbers"/>
      <w:lvlText w:val="%1.%2."/>
      <w:lvlJc w:val="left"/>
      <w:pPr>
        <w:tabs>
          <w:tab w:val="num" w:pos="907"/>
        </w:tabs>
        <w:ind w:left="720" w:hanging="357"/>
      </w:pPr>
      <w:rPr>
        <w:rFonts w:hint="default"/>
      </w:rPr>
    </w:lvl>
    <w:lvl w:ilvl="2">
      <w:start w:val="1"/>
      <w:numFmt w:val="thaiNumbers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thaiNumbers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thaiNumbers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thaiNumbers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thaiNumbers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thaiNumbers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thaiNumbers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6DB22250"/>
    <w:multiLevelType w:val="hybridMultilevel"/>
    <w:tmpl w:val="3E86F2B8"/>
    <w:lvl w:ilvl="0" w:tplc="4B9ABD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71D6F58"/>
    <w:multiLevelType w:val="multilevel"/>
    <w:tmpl w:val="6AD2543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82A2BED"/>
    <w:multiLevelType w:val="multilevel"/>
    <w:tmpl w:val="381E42EC"/>
    <w:lvl w:ilvl="0">
      <w:start w:val="1"/>
      <w:numFmt w:val="decimal"/>
      <w:lvlText w:val="ข้อ %1.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457A6E"/>
    <w:multiLevelType w:val="multilevel"/>
    <w:tmpl w:val="CF2EA5DE"/>
    <w:lvl w:ilvl="0">
      <w:start w:val="1"/>
      <w:numFmt w:val="decimal"/>
      <w:lvlText w:val="ข้อ %1."/>
      <w:lvlJc w:val="left"/>
      <w:pPr>
        <w:ind w:left="0" w:firstLine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0"/>
  </w:num>
  <w:num w:numId="5">
    <w:abstractNumId w:val="5"/>
  </w:num>
  <w:num w:numId="6">
    <w:abstractNumId w:val="12"/>
  </w:num>
  <w:num w:numId="7">
    <w:abstractNumId w:val="3"/>
  </w:num>
  <w:num w:numId="8">
    <w:abstractNumId w:val="7"/>
  </w:num>
  <w:num w:numId="9">
    <w:abstractNumId w:val="11"/>
  </w:num>
  <w:num w:numId="10">
    <w:abstractNumId w:val="4"/>
  </w:num>
  <w:num w:numId="11">
    <w:abstractNumId w:val="10"/>
  </w:num>
  <w:num w:numId="12">
    <w:abstractNumId w:val="1"/>
  </w:num>
  <w:num w:numId="13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9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72E"/>
    <w:rsid w:val="00072A4D"/>
    <w:rsid w:val="000D12A1"/>
    <w:rsid w:val="000E504F"/>
    <w:rsid w:val="00105454"/>
    <w:rsid w:val="00120FA3"/>
    <w:rsid w:val="00142C6C"/>
    <w:rsid w:val="001843A8"/>
    <w:rsid w:val="00195330"/>
    <w:rsid w:val="0026185E"/>
    <w:rsid w:val="00303422"/>
    <w:rsid w:val="00303463"/>
    <w:rsid w:val="0032004D"/>
    <w:rsid w:val="00365688"/>
    <w:rsid w:val="00366AC6"/>
    <w:rsid w:val="004A2470"/>
    <w:rsid w:val="005458CD"/>
    <w:rsid w:val="00550FF2"/>
    <w:rsid w:val="0057051C"/>
    <w:rsid w:val="0057339F"/>
    <w:rsid w:val="005926E6"/>
    <w:rsid w:val="005A613E"/>
    <w:rsid w:val="0060425B"/>
    <w:rsid w:val="00612970"/>
    <w:rsid w:val="006B072E"/>
    <w:rsid w:val="006B642C"/>
    <w:rsid w:val="006C366A"/>
    <w:rsid w:val="006E6604"/>
    <w:rsid w:val="0070394F"/>
    <w:rsid w:val="007613A4"/>
    <w:rsid w:val="007719E8"/>
    <w:rsid w:val="007C16A1"/>
    <w:rsid w:val="00822D89"/>
    <w:rsid w:val="008C751F"/>
    <w:rsid w:val="008D1567"/>
    <w:rsid w:val="008D59EB"/>
    <w:rsid w:val="008D66FA"/>
    <w:rsid w:val="008E7789"/>
    <w:rsid w:val="00901186"/>
    <w:rsid w:val="009301F4"/>
    <w:rsid w:val="00960587"/>
    <w:rsid w:val="00992A0F"/>
    <w:rsid w:val="009F7DDA"/>
    <w:rsid w:val="00AD7F58"/>
    <w:rsid w:val="00B017E6"/>
    <w:rsid w:val="00B33244"/>
    <w:rsid w:val="00B64DC3"/>
    <w:rsid w:val="00B7762B"/>
    <w:rsid w:val="00B82E95"/>
    <w:rsid w:val="00BF2E2A"/>
    <w:rsid w:val="00C25C77"/>
    <w:rsid w:val="00C35A24"/>
    <w:rsid w:val="00C866E3"/>
    <w:rsid w:val="00CE70EF"/>
    <w:rsid w:val="00D12D39"/>
    <w:rsid w:val="00D35123"/>
    <w:rsid w:val="00D72D77"/>
    <w:rsid w:val="00DA30CC"/>
    <w:rsid w:val="00E0551D"/>
    <w:rsid w:val="00E322C8"/>
    <w:rsid w:val="00EC3235"/>
    <w:rsid w:val="00F112AB"/>
    <w:rsid w:val="00FB4CB5"/>
    <w:rsid w:val="00FC7442"/>
    <w:rsid w:val="00FF1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SE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A930D07"/>
  <w15:chartTrackingRefBased/>
  <w15:docId w15:val="{432F9511-8717-2245-9F59-4A51DD648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30"/>
        <w:lang w:val="da-SE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Thai paragraph"/>
    <w:qFormat/>
    <w:rsid w:val="00B017E6"/>
    <w:pPr>
      <w:spacing w:line="320" w:lineRule="atLeast"/>
      <w:jc w:val="thaiDistribute"/>
    </w:pPr>
    <w:rPr>
      <w:rFonts w:ascii="TH SarabunPSK" w:hAnsi="TH SarabunPSK" w:cs="TH SarabunPSK"/>
      <w:sz w:val="28"/>
      <w:szCs w:val="28"/>
      <w:lang w:val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D7F58"/>
    <w:pPr>
      <w:keepNext/>
      <w:keepLines/>
      <w:jc w:val="left"/>
      <w:outlineLvl w:val="0"/>
    </w:pPr>
    <w:rPr>
      <w:rFonts w:ascii="Optima" w:eastAsiaTheme="majorEastAsia" w:hAnsi="Optima"/>
      <w:sz w:val="22"/>
    </w:rPr>
  </w:style>
  <w:style w:type="paragraph" w:styleId="Overskrift2">
    <w:name w:val="heading 2"/>
    <w:basedOn w:val="Normal"/>
    <w:link w:val="Overskrift2Tegn"/>
    <w:uiPriority w:val="9"/>
    <w:unhideWhenUsed/>
    <w:qFormat/>
    <w:rsid w:val="009F7DDA"/>
    <w:pPr>
      <w:keepNext/>
      <w:keepLines/>
      <w:numPr>
        <w:ilvl w:val="1"/>
        <w:numId w:val="3"/>
      </w:numPr>
      <w:jc w:val="left"/>
      <w:outlineLvl w:val="1"/>
    </w:pPr>
    <w:rPr>
      <w:rFonts w:ascii="Optima" w:eastAsiaTheme="majorEastAsia" w:hAnsi="Optima"/>
      <w:sz w:val="22"/>
    </w:rPr>
  </w:style>
  <w:style w:type="paragraph" w:styleId="Overskrift3">
    <w:name w:val="heading 3"/>
    <w:basedOn w:val="NumberedHeadingEnglish"/>
    <w:link w:val="Overskrift3Tegn"/>
    <w:uiPriority w:val="9"/>
    <w:unhideWhenUsed/>
    <w:qFormat/>
    <w:rsid w:val="009F7DDA"/>
    <w:pPr>
      <w:keepNext/>
      <w:keepLines/>
      <w:numPr>
        <w:ilvl w:val="2"/>
      </w:numPr>
      <w:ind w:left="1440" w:hanging="720"/>
      <w:outlineLvl w:val="2"/>
    </w:pPr>
    <w:rPr>
      <w:rFonts w:eastAsiaTheme="majorEastAsia"/>
      <w:b w:val="0"/>
      <w:bCs w:val="0"/>
    </w:rPr>
  </w:style>
  <w:style w:type="paragraph" w:styleId="Overskrift4">
    <w:name w:val="heading 4"/>
    <w:basedOn w:val="Normal"/>
    <w:link w:val="Overskrift4Tegn"/>
    <w:uiPriority w:val="9"/>
    <w:unhideWhenUsed/>
    <w:qFormat/>
    <w:rsid w:val="009F7DDA"/>
    <w:pPr>
      <w:keepNext/>
      <w:keepLines/>
      <w:numPr>
        <w:ilvl w:val="3"/>
        <w:numId w:val="3"/>
      </w:numPr>
      <w:ind w:left="1848" w:hanging="924"/>
      <w:outlineLvl w:val="3"/>
    </w:pPr>
    <w:rPr>
      <w:rFonts w:ascii="Optima" w:eastAsiaTheme="majorEastAsia" w:hAnsi="Optima"/>
      <w:sz w:val="22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301F4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  <w:szCs w:val="35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301F4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  <w:szCs w:val="35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301F4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Cs w:val="35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301F4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6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301F4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6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FB4CB5"/>
    <w:pPr>
      <w:tabs>
        <w:tab w:val="center" w:pos="4513"/>
        <w:tab w:val="right" w:pos="9026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FB4CB5"/>
  </w:style>
  <w:style w:type="paragraph" w:styleId="Sidefod">
    <w:name w:val="footer"/>
    <w:basedOn w:val="Normal"/>
    <w:link w:val="SidefodTegn"/>
    <w:uiPriority w:val="99"/>
    <w:unhideWhenUsed/>
    <w:rsid w:val="00FB4CB5"/>
    <w:pPr>
      <w:tabs>
        <w:tab w:val="center" w:pos="4513"/>
        <w:tab w:val="right" w:pos="9026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FB4CB5"/>
  </w:style>
  <w:style w:type="paragraph" w:styleId="Ingenafstand">
    <w:name w:val="No Spacing"/>
    <w:uiPriority w:val="1"/>
    <w:qFormat/>
    <w:rsid w:val="00CE70EF"/>
  </w:style>
  <w:style w:type="character" w:styleId="Sidetal">
    <w:name w:val="page number"/>
    <w:basedOn w:val="Standardskrifttypeiafsnit"/>
    <w:uiPriority w:val="99"/>
    <w:semiHidden/>
    <w:unhideWhenUsed/>
    <w:rsid w:val="001843A8"/>
  </w:style>
  <w:style w:type="paragraph" w:customStyle="1" w:styleId="Left-alignedThai">
    <w:name w:val="Left-aligned Thai"/>
    <w:basedOn w:val="Ingenafstand"/>
    <w:qFormat/>
    <w:rsid w:val="00B017E6"/>
    <w:pPr>
      <w:spacing w:line="320" w:lineRule="atLeast"/>
    </w:pPr>
    <w:rPr>
      <w:rFonts w:ascii="TH SarabunPSK" w:hAnsi="TH SarabunPSK" w:cs="TH SarabunPSK"/>
      <w:sz w:val="28"/>
      <w:szCs w:val="28"/>
      <w:lang w:val="da-DK"/>
    </w:rPr>
  </w:style>
  <w:style w:type="paragraph" w:customStyle="1" w:styleId="NormalEnglishparagraph">
    <w:name w:val="Normal English paragraph"/>
    <w:basedOn w:val="Normal"/>
    <w:qFormat/>
    <w:rsid w:val="00BF2E2A"/>
    <w:pPr>
      <w:jc w:val="both"/>
    </w:pPr>
    <w:rPr>
      <w:rFonts w:ascii="Optima" w:hAnsi="Optima"/>
      <w:sz w:val="22"/>
      <w:szCs w:val="22"/>
    </w:rPr>
  </w:style>
  <w:style w:type="paragraph" w:customStyle="1" w:styleId="Left-alignedEnglish">
    <w:name w:val="Left-aligned English"/>
    <w:basedOn w:val="Left-alignedThai"/>
    <w:qFormat/>
    <w:rsid w:val="00BF2E2A"/>
    <w:rPr>
      <w:rFonts w:ascii="Optima" w:hAnsi="Optima"/>
      <w:sz w:val="22"/>
      <w:szCs w:val="22"/>
    </w:rPr>
  </w:style>
  <w:style w:type="paragraph" w:customStyle="1" w:styleId="DocumentTitleThai">
    <w:name w:val="Document Title Thai"/>
    <w:basedOn w:val="Normal"/>
    <w:qFormat/>
    <w:rsid w:val="00B017E6"/>
    <w:pPr>
      <w:ind w:left="2880"/>
      <w:jc w:val="left"/>
    </w:pPr>
    <w:rPr>
      <w:rFonts w:ascii="Prompt Medium" w:hAnsi="Prompt Medium" w:cs="Prompt Medium"/>
      <w:lang w:val="en-US"/>
    </w:rPr>
  </w:style>
  <w:style w:type="paragraph" w:customStyle="1" w:styleId="DocumentTitleEnglish">
    <w:name w:val="Document Title English"/>
    <w:basedOn w:val="Normal"/>
    <w:qFormat/>
    <w:rsid w:val="00B017E6"/>
    <w:pPr>
      <w:spacing w:after="20"/>
      <w:ind w:left="2880"/>
      <w:jc w:val="left"/>
    </w:pPr>
    <w:rPr>
      <w:rFonts w:ascii="Optima" w:hAnsi="Optima" w:cs="Prompt Medium"/>
      <w:b/>
      <w:bCs/>
      <w:sz w:val="32"/>
      <w:szCs w:val="32"/>
    </w:rPr>
  </w:style>
  <w:style w:type="paragraph" w:customStyle="1" w:styleId="HeadingThai">
    <w:name w:val="Heading Thai"/>
    <w:basedOn w:val="Left-alignedThai"/>
    <w:qFormat/>
    <w:rsid w:val="006B642C"/>
    <w:rPr>
      <w:b/>
      <w:bCs/>
    </w:rPr>
  </w:style>
  <w:style w:type="paragraph" w:customStyle="1" w:styleId="NumberedHeadingThaitraditional">
    <w:name w:val="Numbered Heading Thai traditional"/>
    <w:basedOn w:val="NumberedHeadingThai"/>
    <w:qFormat/>
    <w:rsid w:val="00B82E95"/>
    <w:pPr>
      <w:numPr>
        <w:numId w:val="2"/>
      </w:numPr>
    </w:pPr>
  </w:style>
  <w:style w:type="paragraph" w:customStyle="1" w:styleId="NumberedHeadingThai">
    <w:name w:val="Numbered Heading Thai"/>
    <w:basedOn w:val="HeadingThai"/>
    <w:qFormat/>
    <w:rsid w:val="007C16A1"/>
    <w:pPr>
      <w:numPr>
        <w:numId w:val="1"/>
      </w:numPr>
    </w:pPr>
  </w:style>
  <w:style w:type="paragraph" w:styleId="Listeafsnit">
    <w:name w:val="List Paragraph"/>
    <w:basedOn w:val="Normal"/>
    <w:uiPriority w:val="34"/>
    <w:qFormat/>
    <w:rsid w:val="009F7DDA"/>
    <w:pPr>
      <w:contextualSpacing/>
    </w:pPr>
  </w:style>
  <w:style w:type="paragraph" w:customStyle="1" w:styleId="NumberedHeadingEnglish">
    <w:name w:val="Numbered Heading English"/>
    <w:basedOn w:val="NormalEnglishparagraph"/>
    <w:qFormat/>
    <w:rsid w:val="006E6604"/>
    <w:pPr>
      <w:numPr>
        <w:numId w:val="3"/>
      </w:numPr>
      <w:jc w:val="left"/>
    </w:pPr>
    <w:rPr>
      <w:b/>
      <w:bCs/>
      <w:szCs w:val="28"/>
      <w:lang w:val="en-US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AD7F58"/>
    <w:rPr>
      <w:rFonts w:ascii="Optima" w:eastAsiaTheme="majorEastAsia" w:hAnsi="Optima" w:cs="TH SarabunPSK"/>
      <w:sz w:val="22"/>
      <w:szCs w:val="28"/>
      <w:lang w:val="da-DK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9F7DDA"/>
    <w:rPr>
      <w:rFonts w:ascii="Optima" w:eastAsiaTheme="majorEastAsia" w:hAnsi="Optima" w:cs="TH SarabunPSK"/>
      <w:sz w:val="22"/>
      <w:szCs w:val="28"/>
      <w:lang w:val="da-DK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9F7DDA"/>
    <w:rPr>
      <w:rFonts w:ascii="Optima" w:eastAsiaTheme="majorEastAsia" w:hAnsi="Optima" w:cs="TH SarabunPSK"/>
      <w:sz w:val="22"/>
      <w:szCs w:val="28"/>
      <w:lang w:val="en-US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9F7DDA"/>
    <w:rPr>
      <w:rFonts w:ascii="Optima" w:eastAsiaTheme="majorEastAsia" w:hAnsi="Optima" w:cs="TH SarabunPSK"/>
      <w:sz w:val="22"/>
      <w:szCs w:val="28"/>
      <w:lang w:val="da-DK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7442"/>
    <w:rPr>
      <w:rFonts w:asciiTheme="majorHAnsi" w:eastAsiaTheme="majorEastAsia" w:hAnsiTheme="majorHAnsi" w:cstheme="majorBidi"/>
      <w:color w:val="2F5496" w:themeColor="accent1" w:themeShade="BF"/>
      <w:sz w:val="28"/>
      <w:szCs w:val="35"/>
      <w:lang w:val="da-DK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7442"/>
    <w:rPr>
      <w:rFonts w:asciiTheme="majorHAnsi" w:eastAsiaTheme="majorEastAsia" w:hAnsiTheme="majorHAnsi" w:cstheme="majorBidi"/>
      <w:color w:val="1F3763" w:themeColor="accent1" w:themeShade="7F"/>
      <w:sz w:val="28"/>
      <w:szCs w:val="35"/>
      <w:lang w:val="da-DK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7442"/>
    <w:rPr>
      <w:rFonts w:asciiTheme="majorHAnsi" w:eastAsiaTheme="majorEastAsia" w:hAnsiTheme="majorHAnsi" w:cstheme="majorBidi"/>
      <w:i/>
      <w:iCs/>
      <w:color w:val="1F3763" w:themeColor="accent1" w:themeShade="7F"/>
      <w:sz w:val="28"/>
      <w:szCs w:val="35"/>
      <w:lang w:val="da-DK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7442"/>
    <w:rPr>
      <w:rFonts w:asciiTheme="majorHAnsi" w:eastAsiaTheme="majorEastAsia" w:hAnsiTheme="majorHAnsi" w:cstheme="majorBidi"/>
      <w:color w:val="272727" w:themeColor="text1" w:themeTint="D8"/>
      <w:sz w:val="21"/>
      <w:szCs w:val="26"/>
      <w:lang w:val="da-DK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744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6"/>
      <w:lang w:val="da-DK"/>
    </w:rPr>
  </w:style>
  <w:style w:type="paragraph" w:customStyle="1" w:styleId="HeadingEnglish">
    <w:name w:val="Heading English"/>
    <w:basedOn w:val="NormalEnglishparagraph"/>
    <w:qFormat/>
    <w:rsid w:val="009F7DDA"/>
    <w:pPr>
      <w:jc w:val="left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vji/Documents/ATPER/Layout/ATPER_Document_20200910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A145911-9945-604E-B8B0-2EA6C9882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ATPER_Document_20200910.dotx</Template>
  <TotalTime>59</TotalTime>
  <Pages>3</Pages>
  <Words>689</Words>
  <Characters>4209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Viroj Jienwatcharamongkhol</dc:creator>
  <cp:keywords/>
  <dc:description/>
  <cp:lastModifiedBy>Viroj Jienwatcharamongkhol</cp:lastModifiedBy>
  <cp:revision>5</cp:revision>
  <cp:lastPrinted>2020-09-07T21:37:00Z</cp:lastPrinted>
  <dcterms:created xsi:type="dcterms:W3CDTF">2020-09-11T15:01:00Z</dcterms:created>
  <dcterms:modified xsi:type="dcterms:W3CDTF">2020-09-11T16:52:00Z</dcterms:modified>
</cp:coreProperties>
</file>