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215D3" w14:textId="6A81DAB5" w:rsidR="00D12D39" w:rsidRDefault="00B017E6" w:rsidP="00B017E6">
      <w:pPr>
        <w:pStyle w:val="DocumentTitleEnglish"/>
      </w:pPr>
      <w:r>
        <w:t xml:space="preserve">Document </w:t>
      </w:r>
      <w:proofErr w:type="spellStart"/>
      <w:r>
        <w:t>title</w:t>
      </w:r>
      <w:proofErr w:type="spellEnd"/>
    </w:p>
    <w:p w14:paraId="5C70FD01" w14:textId="0D43F31E" w:rsidR="007C16A1" w:rsidRDefault="00B017E6" w:rsidP="006E6604">
      <w:pPr>
        <w:pStyle w:val="DocumentTitleThai"/>
      </w:pPr>
      <w:r>
        <w:rPr>
          <w:rFonts w:hint="cs"/>
          <w:cs/>
        </w:rPr>
        <w:t>หัวเอกสาร</w:t>
      </w:r>
    </w:p>
    <w:p w14:paraId="02D28BBC" w14:textId="624769DC" w:rsidR="006E6604" w:rsidRDefault="006E6604" w:rsidP="006E6604"/>
    <w:p w14:paraId="73FA8CFA" w14:textId="6DFF3A5E" w:rsidR="00303422" w:rsidRPr="007613A4" w:rsidRDefault="007613A4" w:rsidP="00B82E95">
      <w:pPr>
        <w:rPr>
          <w:rFonts w:hint="cs"/>
        </w:rPr>
      </w:pPr>
      <w:r>
        <w:rPr>
          <w:rFonts w:hint="cs"/>
          <w:cs/>
        </w:rPr>
        <w:t>ท่านสามารถ</w:t>
      </w:r>
      <w:r w:rsidR="008D66FA">
        <w:rPr>
          <w:rFonts w:hint="cs"/>
          <w:cs/>
        </w:rPr>
        <w:t xml:space="preserve">เลือกรูปแบบตัวอักษรตามความต้องการได้ทางแถบ </w:t>
      </w:r>
      <w:r w:rsidR="008D66FA">
        <w:t xml:space="preserve">Styles </w:t>
      </w:r>
      <w:r w:rsidR="008D66FA">
        <w:rPr>
          <w:rFonts w:hint="cs"/>
          <w:cs/>
        </w:rPr>
        <w:t xml:space="preserve">ไม่ว่าจะเป็นหัวเอกสาร, </w:t>
      </w:r>
      <w:r w:rsidR="008D66FA">
        <w:rPr>
          <w:rFonts w:hint="cs"/>
          <w:cs/>
        </w:rPr>
        <w:t>ข้อความปกติ</w:t>
      </w:r>
      <w:r w:rsidR="008D66FA">
        <w:rPr>
          <w:rFonts w:hint="cs"/>
          <w:cs/>
        </w:rPr>
        <w:t>, หัวข้อ</w:t>
      </w:r>
      <w:r>
        <w:rPr>
          <w:rFonts w:hint="cs"/>
          <w:cs/>
        </w:rPr>
        <w:t>, และหัวข้อแบบเรียงลำดับตัวเลข ทั้ง</w:t>
      </w:r>
      <w:r w:rsidR="008D66FA">
        <w:rPr>
          <w:rFonts w:hint="cs"/>
          <w:cs/>
        </w:rPr>
        <w:t>ภาษาไทย</w:t>
      </w:r>
      <w:r>
        <w:rPr>
          <w:rFonts w:hint="cs"/>
          <w:cs/>
        </w:rPr>
        <w:t>และ</w:t>
      </w:r>
      <w:r w:rsidR="008D66FA">
        <w:rPr>
          <w:rFonts w:hint="cs"/>
          <w:cs/>
        </w:rPr>
        <w:t>ภาษาอังกฤษ</w:t>
      </w:r>
    </w:p>
    <w:p w14:paraId="273C09D1" w14:textId="45515950" w:rsidR="00B82E95" w:rsidRPr="008C751F" w:rsidRDefault="00B82E95" w:rsidP="00B82E95">
      <w:pPr>
        <w:rPr>
          <w:lang w:val="en-US"/>
        </w:rPr>
      </w:pPr>
    </w:p>
    <w:p w14:paraId="5CDC295A" w14:textId="77777777" w:rsidR="00B82E95" w:rsidRPr="008E7789" w:rsidRDefault="00B82E95" w:rsidP="00B82E95">
      <w:pPr>
        <w:rPr>
          <w:rFonts w:hint="cs"/>
          <w:cs/>
        </w:rPr>
      </w:pPr>
    </w:p>
    <w:sectPr w:rsidR="00B82E95" w:rsidRPr="008E7789" w:rsidSect="00D12D3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77" w:right="1151" w:bottom="902" w:left="1151" w:header="533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F35BE8" w14:textId="77777777" w:rsidR="00303463" w:rsidRDefault="00303463" w:rsidP="00B017E6">
      <w:r>
        <w:separator/>
      </w:r>
    </w:p>
  </w:endnote>
  <w:endnote w:type="continuationSeparator" w:id="0">
    <w:p w14:paraId="1DE8DFEA" w14:textId="77777777" w:rsidR="00303463" w:rsidRDefault="00303463" w:rsidP="00B01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Optima">
    <w:panose1 w:val="02000503060000020004"/>
    <w:charset w:val="00"/>
    <w:family w:val="auto"/>
    <w:pitch w:val="variable"/>
    <w:sig w:usb0="8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Prompt Medium">
    <w:panose1 w:val="00000600000000000000"/>
    <w:charset w:val="DE"/>
    <w:family w:val="auto"/>
    <w:pitch w:val="variable"/>
    <w:sig w:usb0="21000007" w:usb1="00000001" w:usb2="00000000" w:usb3="00000000" w:csb0="0001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852815" w14:textId="4FCD9BDE" w:rsidR="00C35A24" w:rsidRDefault="00C35A24" w:rsidP="00B017E6">
    <w:pPr>
      <w:pStyle w:val="Sidefod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1" layoutInCell="1" allowOverlap="1" wp14:anchorId="1DE174D5" wp14:editId="27709E5B">
              <wp:simplePos x="0" y="0"/>
              <wp:positionH relativeFrom="page">
                <wp:posOffset>730885</wp:posOffset>
              </wp:positionH>
              <wp:positionV relativeFrom="page">
                <wp:posOffset>8727440</wp:posOffset>
              </wp:positionV>
              <wp:extent cx="1522800" cy="1389600"/>
              <wp:effectExtent l="0" t="0" r="1270" b="7620"/>
              <wp:wrapNone/>
              <wp:docPr id="20" name="Tekstfelt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2800" cy="1389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8710F99" w14:textId="77777777" w:rsidR="00C35A24" w:rsidRDefault="00C35A24" w:rsidP="00B017E6"/>
                        <w:p w14:paraId="74700778" w14:textId="77777777" w:rsidR="00C35A24" w:rsidRDefault="00C35A24" w:rsidP="00B017E6"/>
                        <w:p w14:paraId="08DB6ADA" w14:textId="77777777" w:rsidR="00C35A24" w:rsidRDefault="00C35A24" w:rsidP="00B017E6"/>
                        <w:p w14:paraId="649EE22B" w14:textId="77777777" w:rsidR="00C35A24" w:rsidRDefault="00C35A24" w:rsidP="00B017E6"/>
                        <w:p w14:paraId="3E577592" w14:textId="77777777" w:rsidR="00C35A24" w:rsidRDefault="00C35A24" w:rsidP="00B017E6"/>
                        <w:p w14:paraId="3C4635BC" w14:textId="77777777" w:rsidR="00C35A24" w:rsidRDefault="00C35A24" w:rsidP="00B017E6"/>
                        <w:p w14:paraId="6C884303" w14:textId="77777777" w:rsidR="00C35A24" w:rsidRDefault="00C35A24" w:rsidP="00B017E6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A557E72" wp14:editId="7CE09C00">
                                <wp:extent cx="1522800" cy="1281341"/>
                                <wp:effectExtent l="0" t="0" r="1270" b="1905"/>
                                <wp:docPr id="22" name="Billede 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" name="Billede 16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22800" cy="128134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E174D5" id="_x0000_t202" coordsize="21600,21600" o:spt="202" path="m,l,21600r21600,l21600,xe">
              <v:stroke joinstyle="miter"/>
              <v:path gradientshapeok="t" o:connecttype="rect"/>
            </v:shapetype>
            <v:shape id="Tekstfelt 20" o:spid="_x0000_s1026" type="#_x0000_t202" style="position:absolute;left:0;text-align:left;margin-left:57.55pt;margin-top:687.2pt;width:119.9pt;height:109.4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" filled="f" stroked="f" strokeweight=".5pt">
              <v:textbox inset="0,0,0,0">
                <w:txbxContent>
                  <w:p w14:paraId="08710F99" w14:textId="77777777" w:rsidR="00C35A24" w:rsidRDefault="00C35A24" w:rsidP="00B017E6"/>
                  <w:p w14:paraId="74700778" w14:textId="77777777" w:rsidR="00C35A24" w:rsidRDefault="00C35A24" w:rsidP="00B017E6"/>
                  <w:p w14:paraId="08DB6ADA" w14:textId="77777777" w:rsidR="00C35A24" w:rsidRDefault="00C35A24" w:rsidP="00B017E6"/>
                  <w:p w14:paraId="649EE22B" w14:textId="77777777" w:rsidR="00C35A24" w:rsidRDefault="00C35A24" w:rsidP="00B017E6"/>
                  <w:p w14:paraId="3E577592" w14:textId="77777777" w:rsidR="00C35A24" w:rsidRDefault="00C35A24" w:rsidP="00B017E6"/>
                  <w:p w14:paraId="3C4635BC" w14:textId="77777777" w:rsidR="00C35A24" w:rsidRDefault="00C35A24" w:rsidP="00B017E6"/>
                  <w:p w14:paraId="6C884303" w14:textId="77777777" w:rsidR="00C35A24" w:rsidRDefault="00C35A24" w:rsidP="00B017E6">
                    <w:r>
                      <w:rPr>
                        <w:noProof/>
                      </w:rPr>
                      <w:drawing>
                        <wp:inline distT="0" distB="0" distL="0" distR="0" wp14:anchorId="3A557E72" wp14:editId="7CE09C00">
                          <wp:extent cx="1522800" cy="1281341"/>
                          <wp:effectExtent l="0" t="0" r="1270" b="1905"/>
                          <wp:docPr id="22" name="Billede 2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Billede 16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522800" cy="128134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8C35C7" w14:textId="77777777" w:rsidR="00303463" w:rsidRDefault="00303463" w:rsidP="00B017E6">
      <w:r>
        <w:separator/>
      </w:r>
    </w:p>
  </w:footnote>
  <w:footnote w:type="continuationSeparator" w:id="0">
    <w:p w14:paraId="0A3BDF06" w14:textId="77777777" w:rsidR="00303463" w:rsidRDefault="00303463" w:rsidP="00B01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Sidetal"/>
      </w:rPr>
      <w:id w:val="-1640962082"/>
      <w:docPartObj>
        <w:docPartGallery w:val="Page Numbers (Top of Page)"/>
        <w:docPartUnique/>
      </w:docPartObj>
    </w:sdtPr>
    <w:sdtContent>
      <w:p w14:paraId="1E1695A6" w14:textId="05A96871" w:rsidR="008C751F" w:rsidRDefault="008C751F" w:rsidP="002D2050">
        <w:pPr>
          <w:pStyle w:val="Sidehoved"/>
          <w:framePr w:wrap="none" w:vAnchor="text" w:hAnchor="margin" w:xAlign="right" w:y="1"/>
          <w:rPr>
            <w:rStyle w:val="Sidetal"/>
          </w:rPr>
        </w:pPr>
        <w:r>
          <w:rPr>
            <w:rStyle w:val="Sidetal"/>
          </w:rPr>
          <w:fldChar w:fldCharType="begin"/>
        </w:r>
        <w:r>
          <w:rPr>
            <w:rStyle w:val="Sidetal"/>
          </w:rPr>
          <w:instrText xml:space="preserve"> PAGE </w:instrText>
        </w:r>
        <w:r>
          <w:rPr>
            <w:rStyle w:val="Sidetal"/>
          </w:rPr>
          <w:fldChar w:fldCharType="end"/>
        </w:r>
      </w:p>
    </w:sdtContent>
  </w:sdt>
  <w:p w14:paraId="6A1B7FF6" w14:textId="77777777" w:rsidR="00B82E95" w:rsidRDefault="00B82E95" w:rsidP="008C751F">
    <w:pPr>
      <w:pStyle w:val="Sidehoved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Sidetal"/>
      </w:rPr>
      <w:id w:val="-2048986145"/>
      <w:docPartObj>
        <w:docPartGallery w:val="Page Numbers (Top of Page)"/>
        <w:docPartUnique/>
      </w:docPartObj>
    </w:sdtPr>
    <w:sdtContent>
      <w:p w14:paraId="75DB27BD" w14:textId="7A708DE2" w:rsidR="008C751F" w:rsidRDefault="008C751F" w:rsidP="008C751F">
        <w:pPr>
          <w:pStyle w:val="Sidehoved"/>
          <w:framePr w:wrap="notBeside" w:vAnchor="page" w:hAnchor="margin" w:xAlign="right" w:y="993"/>
          <w:rPr>
            <w:rStyle w:val="Sidetal"/>
          </w:rPr>
        </w:pPr>
        <w:r>
          <w:rPr>
            <w:rStyle w:val="Sidetal"/>
          </w:rPr>
          <w:fldChar w:fldCharType="begin"/>
        </w:r>
        <w:r>
          <w:rPr>
            <w:rStyle w:val="Sidetal"/>
          </w:rPr>
          <w:instrText xml:space="preserve"> PAGE </w:instrText>
        </w:r>
        <w:r>
          <w:rPr>
            <w:rStyle w:val="Sidetal"/>
          </w:rPr>
          <w:fldChar w:fldCharType="separate"/>
        </w:r>
        <w:r>
          <w:rPr>
            <w:rStyle w:val="Sidetal"/>
            <w:noProof/>
          </w:rPr>
          <w:t>2</w:t>
        </w:r>
        <w:r>
          <w:rPr>
            <w:rStyle w:val="Sidetal"/>
          </w:rPr>
          <w:fldChar w:fldCharType="end"/>
        </w:r>
      </w:p>
    </w:sdtContent>
  </w:sdt>
  <w:sdt>
    <w:sdtPr>
      <w:rPr>
        <w:rStyle w:val="Sidetal"/>
      </w:rPr>
      <w:id w:val="503019160"/>
      <w:docPartObj>
        <w:docPartGallery w:val="Page Numbers (Top of Page)"/>
        <w:docPartUnique/>
      </w:docPartObj>
    </w:sdtPr>
    <w:sdtEndPr>
      <w:rPr>
        <w:rStyle w:val="Sidetal"/>
      </w:rPr>
    </w:sdtEndPr>
    <w:sdtContent>
      <w:p w14:paraId="08CF7A29" w14:textId="51E1DD18" w:rsidR="00C35A24" w:rsidRDefault="00B82E95" w:rsidP="008C751F">
        <w:pPr>
          <w:pStyle w:val="Sidehoved"/>
          <w:ind w:right="360"/>
          <w:jc w:val="right"/>
          <w:rPr>
            <w:rStyle w:val="Sidetal"/>
          </w:rPr>
        </w:pPr>
        <w:r>
          <w:rPr>
            <w:rFonts w:hint="cs"/>
            <w:noProof/>
          </w:rPr>
          <w:drawing>
            <wp:anchor distT="0" distB="0" distL="114300" distR="114300" simplePos="0" relativeHeight="251665408" behindDoc="0" locked="0" layoutInCell="1" allowOverlap="1" wp14:anchorId="6C3203D3" wp14:editId="31BED966">
              <wp:simplePos x="0" y="0"/>
              <wp:positionH relativeFrom="page">
                <wp:posOffset>731888</wp:posOffset>
              </wp:positionH>
              <wp:positionV relativeFrom="page">
                <wp:posOffset>403860</wp:posOffset>
              </wp:positionV>
              <wp:extent cx="1522800" cy="456840"/>
              <wp:effectExtent l="0" t="0" r="1270" b="635"/>
              <wp:wrapNone/>
              <wp:docPr id="24" name="Billede 24" descr="Et billede, der indeholder skilt, ur, monitor, mad&#10;&#10;Automatisk genereret beskrivels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4" name="Billede 24" descr="Et billede, der indeholder skilt, ur, monitor, mad&#10;&#10;Automatisk genereret beskrivelse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2800" cy="45684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14:paraId="4BA92371" w14:textId="61861A2A" w:rsidR="00C35A24" w:rsidRDefault="00C35A24" w:rsidP="00B017E6">
    <w:pPr>
      <w:pStyle w:val="Sidehove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4C5B6C" w14:textId="6C677554" w:rsidR="00FB4CB5" w:rsidRDefault="0060425B" w:rsidP="00B33244">
    <w:pPr>
      <w:pStyle w:val="Ingenafstand"/>
      <w:spacing w:after="2620"/>
    </w:pPr>
    <w:r>
      <w:rPr>
        <w:noProof/>
      </w:rPr>
      <w:drawing>
        <wp:anchor distT="0" distB="0" distL="114300" distR="114300" simplePos="0" relativeHeight="251664384" behindDoc="0" locked="0" layoutInCell="1" allowOverlap="1" wp14:anchorId="3AC96A8E" wp14:editId="080A6E86">
          <wp:simplePos x="0" y="0"/>
          <wp:positionH relativeFrom="page">
            <wp:posOffset>730885</wp:posOffset>
          </wp:positionH>
          <wp:positionV relativeFrom="page">
            <wp:posOffset>340360</wp:posOffset>
          </wp:positionV>
          <wp:extent cx="5904000" cy="1256400"/>
          <wp:effectExtent l="0" t="0" r="1905" b="1270"/>
          <wp:wrapNone/>
          <wp:docPr id="21" name="Billed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led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4000" cy="125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567805"/>
    <w:multiLevelType w:val="multilevel"/>
    <w:tmpl w:val="4BD6DFF2"/>
    <w:lvl w:ilvl="0">
      <w:start w:val="1"/>
      <w:numFmt w:val="decimal"/>
      <w:pStyle w:val="NumberedHeadingEnglish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pStyle w:val="Overskrift2"/>
      <w:lvlText w:val="%1.%2."/>
      <w:lvlJc w:val="left"/>
      <w:pPr>
        <w:ind w:left="924" w:hanging="561"/>
      </w:pPr>
      <w:rPr>
        <w:rFonts w:hint="default"/>
      </w:rPr>
    </w:lvl>
    <w:lvl w:ilvl="2">
      <w:start w:val="1"/>
      <w:numFmt w:val="decimal"/>
      <w:pStyle w:val="Overskrift3"/>
      <w:lvlText w:val="%1.%2.%3."/>
      <w:lvlJc w:val="left"/>
      <w:pPr>
        <w:ind w:left="720" w:firstLine="720"/>
      </w:pPr>
      <w:rPr>
        <w:rFonts w:hint="default"/>
      </w:rPr>
    </w:lvl>
    <w:lvl w:ilvl="3">
      <w:start w:val="1"/>
      <w:numFmt w:val="decimal"/>
      <w:pStyle w:val="Overskrift4"/>
      <w:lvlText w:val="%1.%2.%3.%4."/>
      <w:lvlJc w:val="left"/>
      <w:pPr>
        <w:ind w:left="856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0" w:hanging="1008"/>
      </w:pPr>
      <w:rPr>
        <w:rFonts w:hint="default"/>
      </w:rPr>
    </w:lvl>
    <w:lvl w:ilvl="5">
      <w:start w:val="1"/>
      <w:numFmt w:val="decimal"/>
      <w:pStyle w:val="Overskrift6"/>
      <w:lvlText w:val="%1.%2.%3.%4.%5.%6."/>
      <w:lvlJc w:val="left"/>
      <w:pPr>
        <w:ind w:left="1144" w:hanging="1152"/>
      </w:pPr>
      <w:rPr>
        <w:rFonts w:hint="default"/>
      </w:rPr>
    </w:lvl>
    <w:lvl w:ilvl="6">
      <w:start w:val="1"/>
      <w:numFmt w:val="decimal"/>
      <w:pStyle w:val="Overskrift7"/>
      <w:lvlText w:val="%1.%2.%3.%4.%5.%6.%7."/>
      <w:lvlJc w:val="left"/>
      <w:pPr>
        <w:ind w:left="1288" w:hanging="1296"/>
      </w:pPr>
      <w:rPr>
        <w:rFonts w:hint="default"/>
      </w:rPr>
    </w:lvl>
    <w:lvl w:ilvl="7">
      <w:start w:val="1"/>
      <w:numFmt w:val="decimal"/>
      <w:pStyle w:val="Overskrift8"/>
      <w:lvlText w:val="%1.%2.%3.%4.%5.%6.%7.%8."/>
      <w:lvlJc w:val="left"/>
      <w:pPr>
        <w:ind w:left="1432" w:hanging="1440"/>
      </w:pPr>
      <w:rPr>
        <w:rFonts w:hint="default"/>
      </w:rPr>
    </w:lvl>
    <w:lvl w:ilvl="8">
      <w:start w:val="1"/>
      <w:numFmt w:val="decimal"/>
      <w:pStyle w:val="Overskrift9"/>
      <w:lvlText w:val="%1.%2.%3.%4.%5.%6.%7.%8.%9."/>
      <w:lvlJc w:val="left"/>
      <w:pPr>
        <w:ind w:left="1576" w:hanging="1584"/>
      </w:pPr>
      <w:rPr>
        <w:rFonts w:hint="default"/>
      </w:rPr>
    </w:lvl>
  </w:abstractNum>
  <w:abstractNum w:abstractNumId="1" w15:restartNumberingAfterBreak="0">
    <w:nsid w:val="5A901AB9"/>
    <w:multiLevelType w:val="multilevel"/>
    <w:tmpl w:val="75AA85B2"/>
    <w:lvl w:ilvl="0">
      <w:start w:val="1"/>
      <w:numFmt w:val="decimal"/>
      <w:pStyle w:val="NumberedHeadingThai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7"/>
        </w:tabs>
        <w:ind w:left="720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698E2CFE"/>
    <w:multiLevelType w:val="multilevel"/>
    <w:tmpl w:val="3FE6C88A"/>
    <w:lvl w:ilvl="0">
      <w:start w:val="1"/>
      <w:numFmt w:val="thaiNumbers"/>
      <w:pStyle w:val="NumberedHeadingThaitradition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thaiNumbers"/>
      <w:lvlText w:val="%1.%2."/>
      <w:lvlJc w:val="left"/>
      <w:pPr>
        <w:tabs>
          <w:tab w:val="num" w:pos="907"/>
        </w:tabs>
        <w:ind w:left="720" w:hanging="357"/>
      </w:pPr>
      <w:rPr>
        <w:rFonts w:hint="default"/>
      </w:rPr>
    </w:lvl>
    <w:lvl w:ilvl="2">
      <w:start w:val="1"/>
      <w:numFmt w:val="thaiNumbers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thaiNumbers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thaiNumbers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thaiNumbers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thaiNumbers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thaiNumbers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thaiNumbers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CB5"/>
    <w:rsid w:val="00072A4D"/>
    <w:rsid w:val="000D12A1"/>
    <w:rsid w:val="000E504F"/>
    <w:rsid w:val="00105454"/>
    <w:rsid w:val="00120FA3"/>
    <w:rsid w:val="00142C6C"/>
    <w:rsid w:val="001843A8"/>
    <w:rsid w:val="00195330"/>
    <w:rsid w:val="0026185E"/>
    <w:rsid w:val="00303422"/>
    <w:rsid w:val="00303463"/>
    <w:rsid w:val="00365688"/>
    <w:rsid w:val="00366AC6"/>
    <w:rsid w:val="00550FF2"/>
    <w:rsid w:val="0057051C"/>
    <w:rsid w:val="0057339F"/>
    <w:rsid w:val="005926E6"/>
    <w:rsid w:val="0060425B"/>
    <w:rsid w:val="006B642C"/>
    <w:rsid w:val="006C366A"/>
    <w:rsid w:val="006E6604"/>
    <w:rsid w:val="007613A4"/>
    <w:rsid w:val="007719E8"/>
    <w:rsid w:val="007C16A1"/>
    <w:rsid w:val="00822D89"/>
    <w:rsid w:val="008C751F"/>
    <w:rsid w:val="008D66FA"/>
    <w:rsid w:val="008E7789"/>
    <w:rsid w:val="00901186"/>
    <w:rsid w:val="009301F4"/>
    <w:rsid w:val="00960587"/>
    <w:rsid w:val="00992A0F"/>
    <w:rsid w:val="009F7DDA"/>
    <w:rsid w:val="00AD7F58"/>
    <w:rsid w:val="00B017E6"/>
    <w:rsid w:val="00B33244"/>
    <w:rsid w:val="00B64DC3"/>
    <w:rsid w:val="00B7762B"/>
    <w:rsid w:val="00B82E95"/>
    <w:rsid w:val="00BF2E2A"/>
    <w:rsid w:val="00C25C77"/>
    <w:rsid w:val="00C35A24"/>
    <w:rsid w:val="00C866E3"/>
    <w:rsid w:val="00CE70EF"/>
    <w:rsid w:val="00D12D39"/>
    <w:rsid w:val="00D35123"/>
    <w:rsid w:val="00DA30CC"/>
    <w:rsid w:val="00E322C8"/>
    <w:rsid w:val="00F112AB"/>
    <w:rsid w:val="00FB4CB5"/>
    <w:rsid w:val="00FC7442"/>
    <w:rsid w:val="00FF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S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B7B59F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30"/>
        <w:lang w:val="da-SE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 Thai paragraph"/>
    <w:qFormat/>
    <w:rsid w:val="00B017E6"/>
    <w:pPr>
      <w:spacing w:line="320" w:lineRule="atLeast"/>
      <w:jc w:val="thaiDistribute"/>
    </w:pPr>
    <w:rPr>
      <w:rFonts w:ascii="TH SarabunPSK" w:hAnsi="TH SarabunPSK" w:cs="TH SarabunPSK"/>
      <w:sz w:val="28"/>
      <w:szCs w:val="28"/>
      <w:lang w:val="da-DK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AD7F58"/>
    <w:pPr>
      <w:keepNext/>
      <w:keepLines/>
      <w:jc w:val="left"/>
      <w:outlineLvl w:val="0"/>
    </w:pPr>
    <w:rPr>
      <w:rFonts w:ascii="Optima" w:eastAsiaTheme="majorEastAsia" w:hAnsi="Optima"/>
      <w:sz w:val="22"/>
    </w:rPr>
  </w:style>
  <w:style w:type="paragraph" w:styleId="Overskrift2">
    <w:name w:val="heading 2"/>
    <w:basedOn w:val="Normal"/>
    <w:link w:val="Overskrift2Tegn"/>
    <w:uiPriority w:val="9"/>
    <w:unhideWhenUsed/>
    <w:qFormat/>
    <w:rsid w:val="009F7DDA"/>
    <w:pPr>
      <w:keepNext/>
      <w:keepLines/>
      <w:numPr>
        <w:ilvl w:val="1"/>
        <w:numId w:val="3"/>
      </w:numPr>
      <w:jc w:val="left"/>
      <w:outlineLvl w:val="1"/>
    </w:pPr>
    <w:rPr>
      <w:rFonts w:ascii="Optima" w:eastAsiaTheme="majorEastAsia" w:hAnsi="Optima"/>
      <w:sz w:val="22"/>
    </w:rPr>
  </w:style>
  <w:style w:type="paragraph" w:styleId="Overskrift3">
    <w:name w:val="heading 3"/>
    <w:basedOn w:val="NumberedHeadingEnglish"/>
    <w:link w:val="Overskrift3Tegn"/>
    <w:uiPriority w:val="9"/>
    <w:unhideWhenUsed/>
    <w:qFormat/>
    <w:rsid w:val="009F7DDA"/>
    <w:pPr>
      <w:keepNext/>
      <w:keepLines/>
      <w:numPr>
        <w:ilvl w:val="2"/>
      </w:numPr>
      <w:ind w:left="1440" w:hanging="720"/>
      <w:outlineLvl w:val="2"/>
    </w:pPr>
    <w:rPr>
      <w:rFonts w:eastAsiaTheme="majorEastAsia"/>
      <w:b w:val="0"/>
      <w:bCs w:val="0"/>
    </w:rPr>
  </w:style>
  <w:style w:type="paragraph" w:styleId="Overskrift4">
    <w:name w:val="heading 4"/>
    <w:basedOn w:val="Normal"/>
    <w:link w:val="Overskrift4Tegn"/>
    <w:uiPriority w:val="9"/>
    <w:unhideWhenUsed/>
    <w:qFormat/>
    <w:rsid w:val="009F7DDA"/>
    <w:pPr>
      <w:keepNext/>
      <w:keepLines/>
      <w:numPr>
        <w:ilvl w:val="3"/>
        <w:numId w:val="3"/>
      </w:numPr>
      <w:ind w:left="1848" w:hanging="924"/>
      <w:outlineLvl w:val="3"/>
    </w:pPr>
    <w:rPr>
      <w:rFonts w:ascii="Optima" w:eastAsiaTheme="majorEastAsia" w:hAnsi="Optima"/>
      <w:sz w:val="22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9301F4"/>
    <w:pPr>
      <w:keepNext/>
      <w:keepLines/>
      <w:numPr>
        <w:ilvl w:val="4"/>
        <w:numId w:val="3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  <w:szCs w:val="35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9301F4"/>
    <w:pPr>
      <w:keepNext/>
      <w:keepLines/>
      <w:numPr>
        <w:ilvl w:val="5"/>
        <w:numId w:val="3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  <w:szCs w:val="35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9301F4"/>
    <w:pPr>
      <w:keepNext/>
      <w:keepLines/>
      <w:numPr>
        <w:ilvl w:val="6"/>
        <w:numId w:val="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Cs w:val="35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9301F4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9301F4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FB4CB5"/>
    <w:pPr>
      <w:tabs>
        <w:tab w:val="center" w:pos="4513"/>
        <w:tab w:val="right" w:pos="9026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FB4CB5"/>
  </w:style>
  <w:style w:type="paragraph" w:styleId="Sidefod">
    <w:name w:val="footer"/>
    <w:basedOn w:val="Normal"/>
    <w:link w:val="SidefodTegn"/>
    <w:uiPriority w:val="99"/>
    <w:unhideWhenUsed/>
    <w:rsid w:val="00FB4CB5"/>
    <w:pPr>
      <w:tabs>
        <w:tab w:val="center" w:pos="4513"/>
        <w:tab w:val="right" w:pos="9026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FB4CB5"/>
  </w:style>
  <w:style w:type="paragraph" w:styleId="Ingenafstand">
    <w:name w:val="No Spacing"/>
    <w:uiPriority w:val="1"/>
    <w:qFormat/>
    <w:rsid w:val="00CE70EF"/>
  </w:style>
  <w:style w:type="character" w:styleId="Sidetal">
    <w:name w:val="page number"/>
    <w:basedOn w:val="Standardskrifttypeiafsnit"/>
    <w:uiPriority w:val="99"/>
    <w:semiHidden/>
    <w:unhideWhenUsed/>
    <w:rsid w:val="001843A8"/>
  </w:style>
  <w:style w:type="paragraph" w:customStyle="1" w:styleId="Left-alignedThai">
    <w:name w:val="Left-aligned Thai"/>
    <w:basedOn w:val="Ingenafstand"/>
    <w:qFormat/>
    <w:rsid w:val="00B017E6"/>
    <w:pPr>
      <w:spacing w:line="320" w:lineRule="atLeast"/>
    </w:pPr>
    <w:rPr>
      <w:rFonts w:ascii="TH SarabunPSK" w:hAnsi="TH SarabunPSK" w:cs="TH SarabunPSK"/>
      <w:sz w:val="28"/>
      <w:szCs w:val="28"/>
      <w:lang w:val="da-DK"/>
    </w:rPr>
  </w:style>
  <w:style w:type="paragraph" w:customStyle="1" w:styleId="NormalEnglishparagraph">
    <w:name w:val="Normal English paragraph"/>
    <w:basedOn w:val="Normal"/>
    <w:qFormat/>
    <w:rsid w:val="00BF2E2A"/>
    <w:pPr>
      <w:jc w:val="both"/>
    </w:pPr>
    <w:rPr>
      <w:rFonts w:ascii="Optima" w:hAnsi="Optima"/>
      <w:sz w:val="22"/>
      <w:szCs w:val="22"/>
    </w:rPr>
  </w:style>
  <w:style w:type="paragraph" w:customStyle="1" w:styleId="Left-alignedEnglish">
    <w:name w:val="Left-aligned English"/>
    <w:basedOn w:val="Left-alignedThai"/>
    <w:qFormat/>
    <w:rsid w:val="00BF2E2A"/>
    <w:rPr>
      <w:rFonts w:ascii="Optima" w:hAnsi="Optima"/>
      <w:sz w:val="22"/>
      <w:szCs w:val="22"/>
    </w:rPr>
  </w:style>
  <w:style w:type="paragraph" w:customStyle="1" w:styleId="DocumentTitleThai">
    <w:name w:val="Document Title Thai"/>
    <w:basedOn w:val="Normal"/>
    <w:qFormat/>
    <w:rsid w:val="00B017E6"/>
    <w:pPr>
      <w:ind w:left="2880"/>
      <w:jc w:val="left"/>
    </w:pPr>
    <w:rPr>
      <w:rFonts w:ascii="Prompt Medium" w:hAnsi="Prompt Medium" w:cs="Prompt Medium"/>
      <w:lang w:val="en-US"/>
    </w:rPr>
  </w:style>
  <w:style w:type="paragraph" w:customStyle="1" w:styleId="DocumentTitleEnglish">
    <w:name w:val="Document Title English"/>
    <w:basedOn w:val="Normal"/>
    <w:qFormat/>
    <w:rsid w:val="00B017E6"/>
    <w:pPr>
      <w:spacing w:after="20"/>
      <w:ind w:left="2880"/>
      <w:jc w:val="left"/>
    </w:pPr>
    <w:rPr>
      <w:rFonts w:ascii="Optima" w:hAnsi="Optima" w:cs="Prompt Medium"/>
      <w:b/>
      <w:bCs/>
      <w:sz w:val="32"/>
      <w:szCs w:val="32"/>
    </w:rPr>
  </w:style>
  <w:style w:type="paragraph" w:customStyle="1" w:styleId="HeadingThai">
    <w:name w:val="Heading Thai"/>
    <w:basedOn w:val="Left-alignedThai"/>
    <w:qFormat/>
    <w:rsid w:val="006B642C"/>
    <w:rPr>
      <w:b/>
      <w:bCs/>
    </w:rPr>
  </w:style>
  <w:style w:type="paragraph" w:customStyle="1" w:styleId="NumberedHeadingThaitraditional">
    <w:name w:val="Numbered Heading Thai traditional"/>
    <w:basedOn w:val="NumberedHeadingThai"/>
    <w:qFormat/>
    <w:rsid w:val="00B82E95"/>
    <w:pPr>
      <w:numPr>
        <w:numId w:val="2"/>
      </w:numPr>
    </w:pPr>
  </w:style>
  <w:style w:type="paragraph" w:customStyle="1" w:styleId="NumberedHeadingThai">
    <w:name w:val="Numbered Heading Thai"/>
    <w:basedOn w:val="HeadingThai"/>
    <w:qFormat/>
    <w:rsid w:val="007C16A1"/>
    <w:pPr>
      <w:numPr>
        <w:numId w:val="1"/>
      </w:numPr>
    </w:pPr>
  </w:style>
  <w:style w:type="paragraph" w:styleId="Listeafsnit">
    <w:name w:val="List Paragraph"/>
    <w:basedOn w:val="Normal"/>
    <w:uiPriority w:val="34"/>
    <w:qFormat/>
    <w:rsid w:val="009F7DDA"/>
    <w:pPr>
      <w:contextualSpacing/>
    </w:pPr>
  </w:style>
  <w:style w:type="paragraph" w:customStyle="1" w:styleId="NumberedHeadingEnglish">
    <w:name w:val="Numbered Heading English"/>
    <w:basedOn w:val="NormalEnglishparagraph"/>
    <w:qFormat/>
    <w:rsid w:val="006E6604"/>
    <w:pPr>
      <w:numPr>
        <w:numId w:val="3"/>
      </w:numPr>
      <w:jc w:val="left"/>
    </w:pPr>
    <w:rPr>
      <w:b/>
      <w:bCs/>
      <w:szCs w:val="28"/>
      <w:lang w:val="en-US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AD7F58"/>
    <w:rPr>
      <w:rFonts w:ascii="Optima" w:eastAsiaTheme="majorEastAsia" w:hAnsi="Optima" w:cs="TH SarabunPSK"/>
      <w:sz w:val="22"/>
      <w:szCs w:val="28"/>
      <w:lang w:val="da-DK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9F7DDA"/>
    <w:rPr>
      <w:rFonts w:ascii="Optima" w:eastAsiaTheme="majorEastAsia" w:hAnsi="Optima" w:cs="TH SarabunPSK"/>
      <w:sz w:val="22"/>
      <w:szCs w:val="28"/>
      <w:lang w:val="da-DK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9F7DDA"/>
    <w:rPr>
      <w:rFonts w:ascii="Optima" w:eastAsiaTheme="majorEastAsia" w:hAnsi="Optima" w:cs="TH SarabunPSK"/>
      <w:sz w:val="22"/>
      <w:szCs w:val="28"/>
      <w:lang w:val="en-US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9F7DDA"/>
    <w:rPr>
      <w:rFonts w:ascii="Optima" w:eastAsiaTheme="majorEastAsia" w:hAnsi="Optima" w:cs="TH SarabunPSK"/>
      <w:sz w:val="22"/>
      <w:szCs w:val="28"/>
      <w:lang w:val="da-DK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FC7442"/>
    <w:rPr>
      <w:rFonts w:asciiTheme="majorHAnsi" w:eastAsiaTheme="majorEastAsia" w:hAnsiTheme="majorHAnsi" w:cstheme="majorBidi"/>
      <w:color w:val="2F5496" w:themeColor="accent1" w:themeShade="BF"/>
      <w:sz w:val="28"/>
      <w:szCs w:val="35"/>
      <w:lang w:val="da-DK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FC7442"/>
    <w:rPr>
      <w:rFonts w:asciiTheme="majorHAnsi" w:eastAsiaTheme="majorEastAsia" w:hAnsiTheme="majorHAnsi" w:cstheme="majorBidi"/>
      <w:color w:val="1F3763" w:themeColor="accent1" w:themeShade="7F"/>
      <w:sz w:val="28"/>
      <w:szCs w:val="35"/>
      <w:lang w:val="da-DK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FC7442"/>
    <w:rPr>
      <w:rFonts w:asciiTheme="majorHAnsi" w:eastAsiaTheme="majorEastAsia" w:hAnsiTheme="majorHAnsi" w:cstheme="majorBidi"/>
      <w:i/>
      <w:iCs/>
      <w:color w:val="1F3763" w:themeColor="accent1" w:themeShade="7F"/>
      <w:sz w:val="28"/>
      <w:szCs w:val="35"/>
      <w:lang w:val="da-DK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FC7442"/>
    <w:rPr>
      <w:rFonts w:asciiTheme="majorHAnsi" w:eastAsiaTheme="majorEastAsia" w:hAnsiTheme="majorHAnsi" w:cstheme="majorBidi"/>
      <w:color w:val="272727" w:themeColor="text1" w:themeTint="D8"/>
      <w:sz w:val="21"/>
      <w:szCs w:val="26"/>
      <w:lang w:val="da-DK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FC744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6"/>
      <w:lang w:val="da-DK"/>
    </w:rPr>
  </w:style>
  <w:style w:type="paragraph" w:customStyle="1" w:styleId="HeadingEnglish">
    <w:name w:val="Heading English"/>
    <w:basedOn w:val="NormalEnglishparagraph"/>
    <w:qFormat/>
    <w:rsid w:val="009F7DDA"/>
    <w:pPr>
      <w:jc w:val="left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A145911-9945-604E-B8B0-2EA6C9882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ATPER_Document_20200910.dotx</Template>
  <TotalTime>229</TotalTime>
  <Pages>1</Pages>
  <Words>26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Viroj Jienwatcharamongkhol</dc:creator>
  <cp:keywords/>
  <dc:description/>
  <cp:lastModifiedBy>Viroj Jienwatcharamongkhol</cp:lastModifiedBy>
  <cp:revision>6</cp:revision>
  <cp:lastPrinted>2020-09-07T21:37:00Z</cp:lastPrinted>
  <dcterms:created xsi:type="dcterms:W3CDTF">2020-09-11T10:43:00Z</dcterms:created>
  <dcterms:modified xsi:type="dcterms:W3CDTF">2020-09-11T15:00:00Z</dcterms:modified>
</cp:coreProperties>
</file>