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696F5" w14:textId="2ED70D34" w:rsidR="00CE70EF" w:rsidRDefault="00C25C77" w:rsidP="00993D70">
      <w:pPr>
        <w:rPr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1" wp14:anchorId="5CAE05E5" wp14:editId="36275200">
                <wp:simplePos x="0" y="0"/>
                <wp:positionH relativeFrom="page">
                  <wp:posOffset>730885</wp:posOffset>
                </wp:positionH>
                <wp:positionV relativeFrom="page">
                  <wp:posOffset>2181860</wp:posOffset>
                </wp:positionV>
                <wp:extent cx="1522800" cy="1522800"/>
                <wp:effectExtent l="0" t="0" r="1270" b="1270"/>
                <wp:wrapNone/>
                <wp:docPr id="6" name="Tekstfel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2800" cy="1522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2FED20" w14:textId="4257625A" w:rsidR="00C25C77" w:rsidRPr="00993D70" w:rsidRDefault="00BF2E2A" w:rsidP="00993D70">
                            <w:pPr>
                              <w:pStyle w:val="AddressThai"/>
                              <w:rPr>
                                <w:cs/>
                              </w:rPr>
                            </w:pPr>
                            <w:r w:rsidRPr="00993D70">
                              <w:rPr>
                                <w:rFonts w:hint="cs"/>
                                <w:cs/>
                              </w:rPr>
                              <w:t>ระบุที่อยู่ส่งถึงในช่องข้อความนี้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AE05E5" id="_x0000_t202" coordsize="21600,21600" o:spt="202" path="m,l,21600r21600,l21600,xe">
                <v:stroke joinstyle="miter"/>
                <v:path gradientshapeok="t" o:connecttype="rect"/>
              </v:shapetype>
              <v:shape id="Tekstfelt 6" o:spid="_x0000_s1026" type="#_x0000_t202" style="position:absolute;left:0;text-align:left;margin-left:57.55pt;margin-top:171.8pt;width:119.9pt;height:119.9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" filled="f" stroked="f" strokeweight=".5pt">
                <v:textbox inset="0,0,0,0">
                  <w:txbxContent>
                    <w:p w14:paraId="262FED20" w14:textId="4257625A" w:rsidR="00C25C77" w:rsidRPr="00993D70" w:rsidRDefault="00BF2E2A" w:rsidP="00993D70">
                      <w:pPr>
                        <w:pStyle w:val="AddressThai"/>
                        <w:rPr>
                          <w:cs/>
                        </w:rPr>
                      </w:pPr>
                      <w:r w:rsidRPr="00993D70">
                        <w:rPr>
                          <w:rFonts w:hint="cs"/>
                          <w:cs/>
                        </w:rPr>
                        <w:t>ระบุที่อยู่ส่งถึงในช่องข้อความนี้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="00550FF2">
        <w:rPr>
          <w:rFonts w:hint="cs"/>
          <w:cs/>
        </w:rPr>
        <w:t>วันที่เอกสาร</w:t>
      </w:r>
    </w:p>
    <w:p w14:paraId="77BD169A" w14:textId="77777777" w:rsidR="00CE70EF" w:rsidRDefault="00CE70EF" w:rsidP="00993D70"/>
    <w:p w14:paraId="1F6CF5D7" w14:textId="57E7D71B" w:rsidR="00CE70EF" w:rsidRPr="00993D70" w:rsidRDefault="00120FA3" w:rsidP="00993D70">
      <w:pPr>
        <w:rPr>
          <w:cs/>
        </w:rPr>
      </w:pPr>
      <w:r w:rsidRPr="00993D70">
        <w:rPr>
          <w:rFonts w:hint="cs"/>
          <w:cs/>
        </w:rPr>
        <w:t xml:space="preserve">เรื่อง  </w:t>
      </w:r>
      <w:r w:rsidR="00CE70EF" w:rsidRPr="00993D70">
        <w:tab/>
      </w:r>
      <w:r w:rsidR="006C366A" w:rsidRPr="00993D70">
        <w:rPr>
          <w:rFonts w:hint="cs"/>
          <w:cs/>
        </w:rPr>
        <w:t>จุดประสงค์ของจดหมาย</w:t>
      </w:r>
    </w:p>
    <w:p w14:paraId="0A00E63D" w14:textId="1FFA1441" w:rsidR="00CE70EF" w:rsidRDefault="00120FA3" w:rsidP="00993D70">
      <w:r>
        <w:rPr>
          <w:rFonts w:hint="cs"/>
          <w:cs/>
        </w:rPr>
        <w:t xml:space="preserve">เรียน  </w:t>
      </w:r>
      <w:r w:rsidR="00CE70EF">
        <w:tab/>
      </w:r>
      <w:r w:rsidR="006C366A">
        <w:rPr>
          <w:rFonts w:hint="cs"/>
          <w:cs/>
        </w:rPr>
        <w:t>ชื่อตำแหน่งผู้รับจดหมาย</w:t>
      </w:r>
    </w:p>
    <w:p w14:paraId="4E58B1B2" w14:textId="77777777" w:rsidR="00CE70EF" w:rsidRDefault="00CE70EF" w:rsidP="00993D70"/>
    <w:p w14:paraId="3AB3FA9D" w14:textId="0BFF6D5C" w:rsidR="00550FF2" w:rsidRDefault="006C366A" w:rsidP="00993D70">
      <w:r>
        <w:rPr>
          <w:rFonts w:hint="cs"/>
          <w:cs/>
        </w:rPr>
        <w:t>เนื้อความจดหมา</w:t>
      </w:r>
      <w:r w:rsidR="000D12A1">
        <w:rPr>
          <w:rFonts w:hint="cs"/>
          <w:cs/>
        </w:rPr>
        <w:t>ย</w:t>
      </w:r>
      <w:r w:rsidR="00BF2E2A">
        <w:rPr>
          <w:rFonts w:hint="cs"/>
          <w:cs/>
        </w:rPr>
        <w:t xml:space="preserve">ภาษาไทย กรุณาเลือกรูปแบบอักษร </w:t>
      </w:r>
      <w:r w:rsidR="00BF2E2A">
        <w:rPr>
          <w:lang w:val="en-GB"/>
        </w:rPr>
        <w:t>“</w:t>
      </w:r>
      <w:r w:rsidR="00BF2E2A" w:rsidRPr="00BF2E2A">
        <w:rPr>
          <w:lang w:val="en-GB"/>
        </w:rPr>
        <w:t>Normal Thai paragraph”</w:t>
      </w:r>
      <w:r w:rsidR="00BF2E2A">
        <w:t xml:space="preserve"> </w:t>
      </w:r>
      <w:r w:rsidR="00BF2E2A">
        <w:rPr>
          <w:rFonts w:hint="cs"/>
          <w:cs/>
        </w:rPr>
        <w:t>จากตัวเลือก</w:t>
      </w:r>
      <w:r w:rsidR="00BF2E2A">
        <w:t xml:space="preserve"> Styles </w:t>
      </w:r>
      <w:r w:rsidR="0026185E">
        <w:rPr>
          <w:rFonts w:hint="cs"/>
          <w:cs/>
        </w:rPr>
        <w:t>บนแถบเครื่องมือ</w:t>
      </w:r>
    </w:p>
    <w:p w14:paraId="611329C0" w14:textId="3735A7F5" w:rsidR="0026185E" w:rsidRDefault="0026185E" w:rsidP="00993D70"/>
    <w:p w14:paraId="59D11009" w14:textId="64FDDE6D" w:rsidR="00125EE3" w:rsidRPr="00072A4D" w:rsidRDefault="0026185E" w:rsidP="00993D70">
      <w:pPr>
        <w:pStyle w:val="NormalEnglishparagraph"/>
        <w:rPr>
          <w:cs/>
          <w:lang w:val="en-US"/>
        </w:rPr>
      </w:pPr>
      <w:r w:rsidRPr="0026185E">
        <w:rPr>
          <w:lang w:val="en-US"/>
        </w:rPr>
        <w:t xml:space="preserve">For </w:t>
      </w:r>
      <w:r w:rsidR="00BA0CFB">
        <w:rPr>
          <w:lang w:val="en-US"/>
        </w:rPr>
        <w:t xml:space="preserve">paragraph texts in </w:t>
      </w:r>
      <w:r w:rsidRPr="0026185E">
        <w:rPr>
          <w:lang w:val="en-US"/>
        </w:rPr>
        <w:t>English</w:t>
      </w:r>
      <w:r w:rsidR="00BA0CFB">
        <w:rPr>
          <w:lang w:val="en-US"/>
        </w:rPr>
        <w:t xml:space="preserve"> or any European languages</w:t>
      </w:r>
      <w:r w:rsidRPr="0026185E">
        <w:rPr>
          <w:lang w:val="en-US"/>
        </w:rPr>
        <w:t>, please</w:t>
      </w:r>
      <w:r>
        <w:rPr>
          <w:lang w:val="en-US"/>
        </w:rPr>
        <w:t xml:space="preserve"> select “Normal English paragraph” from the Styles tab. You may also choose “Address English” to format the recipient address.</w:t>
      </w:r>
      <w:r w:rsidR="00F112AB">
        <w:rPr>
          <w:lang w:val="en-US"/>
        </w:rPr>
        <w:t xml:space="preserve"> </w:t>
      </w:r>
      <w:r w:rsidR="00377973">
        <w:rPr>
          <w:lang w:val="en-US"/>
        </w:rPr>
        <w:t>Note that i</w:t>
      </w:r>
      <w:r w:rsidR="00F112AB">
        <w:rPr>
          <w:lang w:val="en-US"/>
        </w:rPr>
        <w:t xml:space="preserve">f you do not have Optima font, </w:t>
      </w:r>
      <w:r w:rsidR="00072A4D">
        <w:rPr>
          <w:lang w:val="en-US"/>
        </w:rPr>
        <w:t>choose “Normal Thai paragraph” instead.</w:t>
      </w:r>
    </w:p>
    <w:sectPr w:rsidR="00125EE3" w:rsidRPr="00072A4D" w:rsidSect="00BF2E2A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177" w:right="1151" w:bottom="902" w:left="4031" w:header="533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6951B3" w14:textId="77777777" w:rsidR="009458EF" w:rsidRDefault="009458EF" w:rsidP="00993D70">
      <w:r>
        <w:separator/>
      </w:r>
    </w:p>
  </w:endnote>
  <w:endnote w:type="continuationSeparator" w:id="0">
    <w:p w14:paraId="7876F386" w14:textId="77777777" w:rsidR="009458EF" w:rsidRDefault="009458EF" w:rsidP="00993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Optima">
    <w:panose1 w:val="02000503060000020004"/>
    <w:charset w:val="00"/>
    <w:family w:val="auto"/>
    <w:pitch w:val="variable"/>
    <w:sig w:usb0="8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852815" w14:textId="4B35AEDC" w:rsidR="00C35A24" w:rsidRDefault="00C35A24" w:rsidP="00993D70">
    <w:pPr>
      <w:pStyle w:val="Sidefod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1" layoutInCell="1" allowOverlap="1" wp14:anchorId="1DE174D5" wp14:editId="65820A28">
              <wp:simplePos x="0" y="0"/>
              <wp:positionH relativeFrom="page">
                <wp:posOffset>730885</wp:posOffset>
              </wp:positionH>
              <wp:positionV relativeFrom="page">
                <wp:posOffset>8727440</wp:posOffset>
              </wp:positionV>
              <wp:extent cx="1522800" cy="1389600"/>
              <wp:effectExtent l="0" t="0" r="1270" b="7620"/>
              <wp:wrapNone/>
              <wp:docPr id="20" name="Tekstfelt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2800" cy="1389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C884303" w14:textId="77777777" w:rsidR="00C35A24" w:rsidRDefault="00C35A24" w:rsidP="00993D7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A557E72" wp14:editId="7CE09C00">
                                <wp:extent cx="1522800" cy="1281341"/>
                                <wp:effectExtent l="0" t="0" r="1270" b="1905"/>
                                <wp:docPr id="22" name="Billede 2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" name="Billede 16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522800" cy="128134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E174D5" id="_x0000_t202" coordsize="21600,21600" o:spt="202" path="m,l,21600r21600,l21600,xe">
              <v:stroke joinstyle="miter"/>
              <v:path gradientshapeok="t" o:connecttype="rect"/>
            </v:shapetype>
            <v:shape id="Tekstfelt 20" o:spid="_x0000_s1027" type="#_x0000_t202" style="position:absolute;left:0;text-align:left;margin-left:57.55pt;margin-top:687.2pt;width:119.9pt;height:109.4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" filled="f" stroked="f" strokeweight=".5pt">
              <v:textbox inset="0,0,0,0">
                <w:txbxContent>
                  <w:p w14:paraId="6C884303" w14:textId="77777777" w:rsidR="00C35A24" w:rsidRDefault="00C35A24" w:rsidP="00993D70">
                    <w:r>
                      <w:rPr>
                        <w:noProof/>
                      </w:rPr>
                      <w:drawing>
                        <wp:inline distT="0" distB="0" distL="0" distR="0" wp14:anchorId="3A557E72" wp14:editId="7CE09C00">
                          <wp:extent cx="1522800" cy="1281341"/>
                          <wp:effectExtent l="0" t="0" r="1270" b="1905"/>
                          <wp:docPr id="22" name="Billede 2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" name="Billede 16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522800" cy="128134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7087AE" w14:textId="5F4B9D66" w:rsidR="0057339F" w:rsidRDefault="0057339F" w:rsidP="00993D70">
    <w:pPr>
      <w:pStyle w:val="Sidefod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359BD336" wp14:editId="14050F7B">
              <wp:simplePos x="0" y="0"/>
              <wp:positionH relativeFrom="page">
                <wp:posOffset>732155</wp:posOffset>
              </wp:positionH>
              <wp:positionV relativeFrom="page">
                <wp:posOffset>8726805</wp:posOffset>
              </wp:positionV>
              <wp:extent cx="1522800" cy="1389600"/>
              <wp:effectExtent l="0" t="0" r="1270" b="7620"/>
              <wp:wrapNone/>
              <wp:docPr id="17" name="Tekstfelt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2800" cy="1389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D68C920" w14:textId="67502609" w:rsidR="0057339F" w:rsidRDefault="0057339F" w:rsidP="00993D7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45EAA08" wp14:editId="48057277">
                                <wp:extent cx="1522800" cy="1281600"/>
                                <wp:effectExtent l="0" t="0" r="1270" b="1270"/>
                                <wp:docPr id="23" name="Billede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" name="Billede 16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522800" cy="1281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9BD336" id="_x0000_t202" coordsize="21600,21600" o:spt="202" path="m,l,21600r21600,l21600,xe">
              <v:stroke joinstyle="miter"/>
              <v:path gradientshapeok="t" o:connecttype="rect"/>
            </v:shapetype>
            <v:shape id="Tekstfelt 17" o:spid="_x0000_s1028" type="#_x0000_t202" style="position:absolute;left:0;text-align:left;margin-left:57.65pt;margin-top:687.15pt;width:119.9pt;height:109.4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" filled="f" stroked="f" strokeweight=".5pt">
              <v:textbox inset="0,0,0,0">
                <w:txbxContent>
                  <w:p w14:paraId="1D68C920" w14:textId="67502609" w:rsidR="0057339F" w:rsidRDefault="0057339F" w:rsidP="00993D70">
                    <w:r>
                      <w:rPr>
                        <w:noProof/>
                      </w:rPr>
                      <w:drawing>
                        <wp:inline distT="0" distB="0" distL="0" distR="0" wp14:anchorId="045EAA08" wp14:editId="48057277">
                          <wp:extent cx="1522800" cy="1281600"/>
                          <wp:effectExtent l="0" t="0" r="1270" b="1270"/>
                          <wp:docPr id="23" name="Billede 2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" name="Billede 16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522800" cy="1281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3090B0" w14:textId="77777777" w:rsidR="009458EF" w:rsidRDefault="009458EF" w:rsidP="00993D70">
      <w:r>
        <w:separator/>
      </w:r>
    </w:p>
  </w:footnote>
  <w:footnote w:type="continuationSeparator" w:id="0">
    <w:p w14:paraId="21135C62" w14:textId="77777777" w:rsidR="009458EF" w:rsidRDefault="009458EF" w:rsidP="00993D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Sidetal"/>
      </w:rPr>
      <w:id w:val="670455289"/>
      <w:docPartObj>
        <w:docPartGallery w:val="Page Numbers (Top of Page)"/>
        <w:docPartUnique/>
      </w:docPartObj>
    </w:sdtPr>
    <w:sdtContent>
      <w:p w14:paraId="11A778E2" w14:textId="7051FA46" w:rsidR="00125EE3" w:rsidRDefault="00125EE3" w:rsidP="002D2050">
        <w:pPr>
          <w:pStyle w:val="Sidehoved"/>
          <w:framePr w:wrap="none" w:vAnchor="text" w:hAnchor="margin" w:xAlign="right" w:y="1"/>
          <w:rPr>
            <w:rStyle w:val="Sidetal"/>
          </w:rPr>
        </w:pPr>
        <w:r>
          <w:rPr>
            <w:rStyle w:val="Sidetal"/>
          </w:rPr>
          <w:fldChar w:fldCharType="begin"/>
        </w:r>
        <w:r>
          <w:rPr>
            <w:rStyle w:val="Sidetal"/>
          </w:rPr>
          <w:instrText xml:space="preserve"> PAGE </w:instrText>
        </w:r>
        <w:r>
          <w:rPr>
            <w:rStyle w:val="Sidetal"/>
          </w:rPr>
          <w:fldChar w:fldCharType="end"/>
        </w:r>
      </w:p>
    </w:sdtContent>
  </w:sdt>
  <w:p w14:paraId="320B97FF" w14:textId="77777777" w:rsidR="00125EE3" w:rsidRDefault="00125EE3" w:rsidP="00125EE3">
    <w:pPr>
      <w:pStyle w:val="Sidehoved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Sidetal"/>
      </w:rPr>
      <w:id w:val="829721474"/>
      <w:docPartObj>
        <w:docPartGallery w:val="Page Numbers (Top of Page)"/>
        <w:docPartUnique/>
      </w:docPartObj>
    </w:sdtPr>
    <w:sdtContent>
      <w:p w14:paraId="1CDBD978" w14:textId="363AEFC3" w:rsidR="00125EE3" w:rsidRDefault="00125EE3" w:rsidP="00125EE3">
        <w:pPr>
          <w:pStyle w:val="Sidehoved"/>
          <w:framePr w:wrap="notBeside" w:vAnchor="page" w:hAnchor="margin" w:xAlign="right" w:y="993"/>
          <w:rPr>
            <w:rStyle w:val="Sidetal"/>
          </w:rPr>
        </w:pPr>
        <w:r>
          <w:rPr>
            <w:rStyle w:val="Sidetal"/>
          </w:rPr>
          <w:fldChar w:fldCharType="begin"/>
        </w:r>
        <w:r>
          <w:rPr>
            <w:rStyle w:val="Sidetal"/>
          </w:rPr>
          <w:instrText xml:space="preserve"> PAGE </w:instrText>
        </w:r>
        <w:r>
          <w:rPr>
            <w:rStyle w:val="Sidetal"/>
          </w:rPr>
          <w:fldChar w:fldCharType="separate"/>
        </w:r>
        <w:r>
          <w:rPr>
            <w:rStyle w:val="Sidetal"/>
            <w:noProof/>
          </w:rPr>
          <w:t>2</w:t>
        </w:r>
        <w:r>
          <w:rPr>
            <w:rStyle w:val="Sidetal"/>
          </w:rPr>
          <w:fldChar w:fldCharType="end"/>
        </w:r>
      </w:p>
    </w:sdtContent>
  </w:sdt>
  <w:p w14:paraId="08CF7A29" w14:textId="560AEBFB" w:rsidR="00C35A24" w:rsidRDefault="00C35A24" w:rsidP="00125EE3">
    <w:pPr>
      <w:pStyle w:val="Sidehoved"/>
      <w:ind w:right="360"/>
      <w:jc w:val="right"/>
      <w:rPr>
        <w:rStyle w:val="Sidetal"/>
      </w:rPr>
    </w:pPr>
  </w:p>
  <w:p w14:paraId="4BA92371" w14:textId="2C22AA0A" w:rsidR="00C35A24" w:rsidRDefault="00550FF2" w:rsidP="00993D70">
    <w:pPr>
      <w:pStyle w:val="Sidehoved"/>
    </w:pPr>
    <w:r>
      <w:rPr>
        <w:rFonts w:hint="cs"/>
        <w:noProof/>
      </w:rPr>
      <w:drawing>
        <wp:anchor distT="0" distB="0" distL="114300" distR="114300" simplePos="0" relativeHeight="251665408" behindDoc="0" locked="0" layoutInCell="1" allowOverlap="1" wp14:anchorId="6C3203D3" wp14:editId="1C18DD17">
          <wp:simplePos x="0" y="0"/>
          <wp:positionH relativeFrom="page">
            <wp:posOffset>732155</wp:posOffset>
          </wp:positionH>
          <wp:positionV relativeFrom="page">
            <wp:posOffset>340360</wp:posOffset>
          </wp:positionV>
          <wp:extent cx="1522800" cy="456840"/>
          <wp:effectExtent l="0" t="0" r="1270" b="635"/>
          <wp:wrapNone/>
          <wp:docPr id="24" name="Billede 24" descr="Et billede, der indeholder skilt, ur, monitor, mad&#10;&#10;Automatisk genereret beskrivel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Billede 24" descr="Et billede, der indeholder skilt, ur, monitor, mad&#10;&#10;Automatisk genereret beskrivels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2800" cy="456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4C5B6C" w14:textId="66F2854F" w:rsidR="00FB4CB5" w:rsidRDefault="0060425B" w:rsidP="00B33244">
    <w:pPr>
      <w:pStyle w:val="Ingenafstand"/>
      <w:spacing w:after="2620"/>
    </w:pPr>
    <w:r>
      <w:rPr>
        <w:noProof/>
      </w:rPr>
      <w:drawing>
        <wp:anchor distT="0" distB="0" distL="114300" distR="114300" simplePos="0" relativeHeight="251664384" behindDoc="0" locked="0" layoutInCell="1" allowOverlap="1" wp14:anchorId="3AC96A8E" wp14:editId="080A6E86">
          <wp:simplePos x="0" y="0"/>
          <wp:positionH relativeFrom="page">
            <wp:posOffset>730885</wp:posOffset>
          </wp:positionH>
          <wp:positionV relativeFrom="page">
            <wp:posOffset>340360</wp:posOffset>
          </wp:positionV>
          <wp:extent cx="5904000" cy="1256400"/>
          <wp:effectExtent l="0" t="0" r="1905" b="1270"/>
          <wp:wrapNone/>
          <wp:docPr id="21" name="Billed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led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4000" cy="125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7762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CBC8EF" wp14:editId="1601410D">
              <wp:simplePos x="0" y="0"/>
              <wp:positionH relativeFrom="page">
                <wp:posOffset>730885</wp:posOffset>
              </wp:positionH>
              <wp:positionV relativeFrom="page">
                <wp:posOffset>2098675</wp:posOffset>
              </wp:positionV>
              <wp:extent cx="1522800" cy="0"/>
              <wp:effectExtent l="0" t="0" r="13970" b="12700"/>
              <wp:wrapNone/>
              <wp:docPr id="10" name="Lige forbindels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5228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F3F8D83" id="Lige forbindelse 10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7.55pt,165.25pt" to="177.45pt,165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" strokecolor="black [3213]">
              <v:stroke joinstyle="miter"/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FD2ADA1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52EC7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1C424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97C793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A56F3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09E995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92632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A9EB3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845A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6B01C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2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CB5"/>
    <w:rsid w:val="00072A4D"/>
    <w:rsid w:val="000D12A1"/>
    <w:rsid w:val="000E504F"/>
    <w:rsid w:val="00105454"/>
    <w:rsid w:val="00120FA3"/>
    <w:rsid w:val="00125EE3"/>
    <w:rsid w:val="001843A8"/>
    <w:rsid w:val="00195330"/>
    <w:rsid w:val="001E37A2"/>
    <w:rsid w:val="0026185E"/>
    <w:rsid w:val="00365688"/>
    <w:rsid w:val="00366AC6"/>
    <w:rsid w:val="00377973"/>
    <w:rsid w:val="00550FF2"/>
    <w:rsid w:val="0057051C"/>
    <w:rsid w:val="0057339F"/>
    <w:rsid w:val="005926E6"/>
    <w:rsid w:val="0060425B"/>
    <w:rsid w:val="006C366A"/>
    <w:rsid w:val="007719E8"/>
    <w:rsid w:val="00901186"/>
    <w:rsid w:val="009458EF"/>
    <w:rsid w:val="00960587"/>
    <w:rsid w:val="00992A0F"/>
    <w:rsid w:val="00993D70"/>
    <w:rsid w:val="00B33244"/>
    <w:rsid w:val="00B7762B"/>
    <w:rsid w:val="00BA0CFB"/>
    <w:rsid w:val="00BF2E2A"/>
    <w:rsid w:val="00C25C77"/>
    <w:rsid w:val="00C35A24"/>
    <w:rsid w:val="00C866E3"/>
    <w:rsid w:val="00CE70EF"/>
    <w:rsid w:val="00D35123"/>
    <w:rsid w:val="00DA30CC"/>
    <w:rsid w:val="00F112AB"/>
    <w:rsid w:val="00FB4CB5"/>
    <w:rsid w:val="00FF1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SE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B7B59F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30"/>
        <w:lang w:val="da-SE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ormal Thai paragraph"/>
    <w:qFormat/>
    <w:rsid w:val="00993D70"/>
    <w:pPr>
      <w:spacing w:line="320" w:lineRule="atLeast"/>
      <w:jc w:val="thaiDistribute"/>
    </w:pPr>
    <w:rPr>
      <w:rFonts w:ascii="TH SarabunPSK" w:hAnsi="TH SarabunPSK" w:cs="TH SarabunPSK"/>
      <w:sz w:val="28"/>
      <w:szCs w:val="28"/>
      <w:lang w:val="da-DK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FB4CB5"/>
    <w:pPr>
      <w:tabs>
        <w:tab w:val="center" w:pos="4513"/>
        <w:tab w:val="right" w:pos="9026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FB4CB5"/>
  </w:style>
  <w:style w:type="paragraph" w:styleId="Sidefod">
    <w:name w:val="footer"/>
    <w:basedOn w:val="Normal"/>
    <w:link w:val="SidefodTegn"/>
    <w:uiPriority w:val="99"/>
    <w:unhideWhenUsed/>
    <w:rsid w:val="00FB4CB5"/>
    <w:pPr>
      <w:tabs>
        <w:tab w:val="center" w:pos="4513"/>
        <w:tab w:val="right" w:pos="9026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FB4CB5"/>
  </w:style>
  <w:style w:type="paragraph" w:styleId="Ingenafstand">
    <w:name w:val="No Spacing"/>
    <w:uiPriority w:val="1"/>
    <w:qFormat/>
    <w:rsid w:val="00CE70EF"/>
  </w:style>
  <w:style w:type="character" w:styleId="Sidetal">
    <w:name w:val="page number"/>
    <w:basedOn w:val="Standardskrifttypeiafsnit"/>
    <w:uiPriority w:val="99"/>
    <w:semiHidden/>
    <w:unhideWhenUsed/>
    <w:rsid w:val="001843A8"/>
  </w:style>
  <w:style w:type="paragraph" w:customStyle="1" w:styleId="AddressThai">
    <w:name w:val="Address Thai"/>
    <w:basedOn w:val="Ingenafstand"/>
    <w:qFormat/>
    <w:rsid w:val="00993D70"/>
    <w:pPr>
      <w:spacing w:line="320" w:lineRule="atLeast"/>
    </w:pPr>
    <w:rPr>
      <w:rFonts w:ascii="TH SarabunPSK" w:hAnsi="TH SarabunPSK" w:cs="TH SarabunPSK"/>
      <w:sz w:val="28"/>
      <w:szCs w:val="28"/>
      <w:lang w:val="da-DK"/>
    </w:rPr>
  </w:style>
  <w:style w:type="paragraph" w:customStyle="1" w:styleId="NormalEnglishparagraph">
    <w:name w:val="Normal English paragraph"/>
    <w:basedOn w:val="Normal"/>
    <w:qFormat/>
    <w:rsid w:val="00BF2E2A"/>
    <w:pPr>
      <w:jc w:val="both"/>
    </w:pPr>
    <w:rPr>
      <w:rFonts w:ascii="Optima" w:hAnsi="Optima"/>
      <w:sz w:val="22"/>
      <w:szCs w:val="22"/>
    </w:rPr>
  </w:style>
  <w:style w:type="paragraph" w:customStyle="1" w:styleId="AddressEnglish">
    <w:name w:val="Address English"/>
    <w:basedOn w:val="AddressThai"/>
    <w:qFormat/>
    <w:rsid w:val="00BF2E2A"/>
    <w:rPr>
      <w:rFonts w:ascii="Optima" w:hAnsi="Optim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A145911-9945-604E-B8B0-2EA6C9882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ATPER_Letterhead_20200910.dotx</Template>
  <TotalTime>164</TotalTime>
  <Pages>1</Pages>
  <Words>64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Viroj Jienwatcharamongkhol</dc:creator>
  <cp:keywords/>
  <dc:description/>
  <cp:lastModifiedBy>Viroj Jienwatcharamongkhol</cp:lastModifiedBy>
  <cp:revision>15</cp:revision>
  <cp:lastPrinted>2020-09-07T21:37:00Z</cp:lastPrinted>
  <dcterms:created xsi:type="dcterms:W3CDTF">2020-09-07T20:43:00Z</dcterms:created>
  <dcterms:modified xsi:type="dcterms:W3CDTF">2020-09-11T12:30:00Z</dcterms:modified>
</cp:coreProperties>
</file>