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E8A76" w14:textId="1F38E332" w:rsidR="007C16A1" w:rsidRDefault="00A95871" w:rsidP="006E6604">
      <w:pPr>
        <w:pStyle w:val="DocumentTitleThai"/>
        <w:rPr>
          <w:u w:val="single"/>
        </w:rPr>
      </w:pPr>
      <w:r>
        <w:rPr>
          <w:rFonts w:hint="cs"/>
          <w:cs/>
        </w:rPr>
        <w:t xml:space="preserve">โครงการ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6470A9B0" w14:textId="1A026B58" w:rsidR="00A95871" w:rsidRDefault="00A95871" w:rsidP="006E6604">
      <w:pPr>
        <w:pStyle w:val="DocumentTitleThai"/>
      </w:pPr>
      <w:r>
        <w:rPr>
          <w:rFonts w:hint="cs"/>
          <w:cs/>
        </w:rPr>
        <w:t>เรื่อง</w:t>
      </w:r>
    </w:p>
    <w:p w14:paraId="69DCD553" w14:textId="3C466E1E" w:rsidR="00A95871" w:rsidRDefault="00A95871" w:rsidP="006E6604">
      <w:pPr>
        <w:pStyle w:val="DocumentTitleThai"/>
      </w:pP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74FB533B" w14:textId="68B4F292" w:rsidR="00A95871" w:rsidRDefault="00A95871" w:rsidP="006E6604">
      <w:pPr>
        <w:pStyle w:val="DocumentTitleThai"/>
      </w:pPr>
    </w:p>
    <w:p w14:paraId="1D0D6E64" w14:textId="790C7F57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  <w:r w:rsidRPr="00A95871">
        <w:rPr>
          <w:sz w:val="24"/>
          <w:szCs w:val="24"/>
          <w:u w:val="single"/>
          <w:cs/>
        </w:rPr>
        <w:tab/>
      </w:r>
    </w:p>
    <w:p w14:paraId="6F7E259D" w14:textId="430456A1" w:rsidR="00A95871" w:rsidRPr="00A95871" w:rsidRDefault="00A95871" w:rsidP="00A95871">
      <w:pPr>
        <w:pStyle w:val="DocumentTitleThai"/>
        <w:rPr>
          <w:sz w:val="24"/>
          <w:szCs w:val="24"/>
        </w:rPr>
      </w:pPr>
      <w:r w:rsidRPr="00A95871">
        <w:rPr>
          <w:rFonts w:hint="cs"/>
          <w:sz w:val="24"/>
          <w:szCs w:val="24"/>
          <w:cs/>
        </w:rPr>
        <w:t>สมาคมนักวิชาชีพไทยในภูมิภาคยุโรป</w:t>
      </w:r>
    </w:p>
    <w:p w14:paraId="187C2599" w14:textId="538B6273" w:rsidR="00A95871" w:rsidRPr="00A95871" w:rsidRDefault="00A95871" w:rsidP="00A95871">
      <w:pPr>
        <w:pStyle w:val="DocumentTitleThai"/>
        <w:rPr>
          <w:sz w:val="24"/>
          <w:szCs w:val="24"/>
        </w:rPr>
      </w:pPr>
      <w:r w:rsidRPr="00A95871">
        <w:rPr>
          <w:sz w:val="24"/>
          <w:szCs w:val="24"/>
        </w:rPr>
        <w:t>(The Association of Thai Professionals in European Region: ATPER)</w:t>
      </w:r>
    </w:p>
    <w:p w14:paraId="254CACC5" w14:textId="098CD6FD" w:rsidR="00A95871" w:rsidRPr="00A95871" w:rsidRDefault="00A95871" w:rsidP="00A95871">
      <w:pPr>
        <w:pStyle w:val="DocumentTitleThai"/>
        <w:rPr>
          <w:sz w:val="24"/>
          <w:szCs w:val="24"/>
        </w:rPr>
      </w:pPr>
    </w:p>
    <w:p w14:paraId="7B205E14" w14:textId="17C8522B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</w:p>
    <w:p w14:paraId="7B04FA2F" w14:textId="30E23778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</w:p>
    <w:p w14:paraId="7176B2C2" w14:textId="71B4B735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</w:p>
    <w:p w14:paraId="3CE55A79" w14:textId="0AEB594B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</w:p>
    <w:p w14:paraId="01CD443A" w14:textId="0BAAA9BB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  <w:r w:rsidRPr="00A95871">
        <w:rPr>
          <w:sz w:val="24"/>
          <w:szCs w:val="24"/>
          <w:u w:val="single"/>
        </w:rPr>
        <w:tab/>
      </w:r>
    </w:p>
    <w:p w14:paraId="2D3E1F76" w14:textId="4349B202" w:rsidR="00A95871" w:rsidRPr="00A95871" w:rsidRDefault="00A95871" w:rsidP="00A95871">
      <w:pPr>
        <w:pStyle w:val="DocumentTitleThai"/>
        <w:rPr>
          <w:sz w:val="24"/>
          <w:szCs w:val="24"/>
          <w:u w:val="single"/>
        </w:rPr>
      </w:pPr>
    </w:p>
    <w:p w14:paraId="7D3EBCC8" w14:textId="358E710A" w:rsidR="00A95871" w:rsidRPr="00A95871" w:rsidRDefault="00A95871" w:rsidP="00A95871">
      <w:pPr>
        <w:pStyle w:val="DocumentTitleThai"/>
        <w:rPr>
          <w:rFonts w:hint="cs"/>
          <w:sz w:val="24"/>
          <w:szCs w:val="24"/>
          <w:cs/>
        </w:rPr>
      </w:pPr>
      <w:r w:rsidRPr="00A95871">
        <w:rPr>
          <w:rFonts w:hint="cs"/>
          <w:sz w:val="24"/>
          <w:szCs w:val="24"/>
          <w:cs/>
        </w:rPr>
        <w:t>สำนักงานที่ปรึกษาวิทยาศาสตร์และเทคโนโลยี ประจำสถานเอกอัครราชทูต ณ กรุงบรัสเซลส์ (</w:t>
      </w:r>
      <w:proofErr w:type="spellStart"/>
      <w:r w:rsidRPr="00A95871">
        <w:rPr>
          <w:rFonts w:hint="cs"/>
          <w:sz w:val="24"/>
          <w:szCs w:val="24"/>
          <w:cs/>
        </w:rPr>
        <w:t>ปว</w:t>
      </w:r>
      <w:proofErr w:type="spellEnd"/>
      <w:r w:rsidRPr="00A95871">
        <w:rPr>
          <w:rFonts w:hint="cs"/>
          <w:sz w:val="24"/>
          <w:szCs w:val="24"/>
          <w:cs/>
        </w:rPr>
        <w:t>.(บซ.)</w:t>
      </w:r>
      <w:r w:rsidRPr="00A95871">
        <w:rPr>
          <w:rFonts w:hint="cs"/>
          <w:sz w:val="24"/>
          <w:szCs w:val="24"/>
          <w:cs/>
        </w:rPr>
        <w:t>)</w:t>
      </w:r>
    </w:p>
    <w:p w14:paraId="36E2AC81" w14:textId="77777777" w:rsidR="006E6604" w:rsidRPr="00A95871" w:rsidRDefault="006E6604" w:rsidP="006E6604">
      <w:pPr>
        <w:rPr>
          <w:lang w:val="en-US"/>
        </w:rPr>
      </w:pPr>
    </w:p>
    <w:p w14:paraId="32389EFA" w14:textId="38939971" w:rsidR="00A95871" w:rsidRPr="00A95871" w:rsidRDefault="00A95871" w:rsidP="00A95871">
      <w:pPr>
        <w:pStyle w:val="NumberedHeadingThai"/>
        <w:rPr>
          <w:rFonts w:hint="cs"/>
        </w:rPr>
      </w:pPr>
      <w:r>
        <w:rPr>
          <w:rFonts w:hint="cs"/>
          <w:cs/>
        </w:rPr>
        <w:t>ขอบเขตโครงการ</w:t>
      </w:r>
    </w:p>
    <w:p w14:paraId="11F9DC79" w14:textId="044DCB1D" w:rsidR="00A95871" w:rsidRDefault="00A95871" w:rsidP="00A95871">
      <w:pPr>
        <w:pStyle w:val="NumberedHeadingThai"/>
        <w:numPr>
          <w:ilvl w:val="0"/>
          <w:numId w:val="0"/>
        </w:numPr>
        <w:ind w:left="360" w:hanging="360"/>
        <w:rPr>
          <w:b w:val="0"/>
          <w:bCs w:val="0"/>
          <w:u w:val="single"/>
        </w:rPr>
      </w:pPr>
      <w:r w:rsidRPr="00A95871">
        <w:rPr>
          <w:b w:val="0"/>
          <w:bCs w:val="0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  <w:r w:rsidRPr="00A95871">
        <w:rPr>
          <w:b w:val="0"/>
          <w:bCs w:val="0"/>
          <w:u w:val="single"/>
          <w:cs/>
        </w:rPr>
        <w:tab/>
      </w:r>
    </w:p>
    <w:p w14:paraId="3775D700" w14:textId="77777777" w:rsidR="00A95871" w:rsidRPr="00A95871" w:rsidRDefault="00A95871" w:rsidP="00A95871">
      <w:pPr>
        <w:pStyle w:val="NumberedHeadingThai"/>
        <w:numPr>
          <w:ilvl w:val="0"/>
          <w:numId w:val="0"/>
        </w:numPr>
        <w:ind w:left="360" w:hanging="360"/>
        <w:rPr>
          <w:rFonts w:hint="cs"/>
          <w:b w:val="0"/>
          <w:bCs w:val="0"/>
          <w:u w:val="single"/>
        </w:rPr>
      </w:pPr>
    </w:p>
    <w:p w14:paraId="4D1FDC9C" w14:textId="0FF3113A" w:rsidR="00A95871" w:rsidRDefault="00A95871" w:rsidP="00A95871">
      <w:pPr>
        <w:pStyle w:val="NumberedHeadingThai"/>
      </w:pPr>
      <w:r>
        <w:rPr>
          <w:rFonts w:hint="cs"/>
          <w:cs/>
        </w:rPr>
        <w:t>ความเป็นมาโครงการ</w:t>
      </w:r>
    </w:p>
    <w:p w14:paraId="7AE8A6E6" w14:textId="172B1873" w:rsidR="00A95871" w:rsidRDefault="00A95871" w:rsidP="00A95871">
      <w:pPr>
        <w:pStyle w:val="NumberedHeadingThai"/>
        <w:numPr>
          <w:ilvl w:val="0"/>
          <w:numId w:val="0"/>
        </w:numPr>
        <w:ind w:left="360" w:hanging="360"/>
        <w:rPr>
          <w:u w:val="single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lastRenderedPageBreak/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6B55B975" w14:textId="77777777" w:rsidR="00A95871" w:rsidRPr="00A95871" w:rsidRDefault="00A95871" w:rsidP="00A95871">
      <w:pPr>
        <w:pStyle w:val="NumberedHeadingThai"/>
        <w:numPr>
          <w:ilvl w:val="0"/>
          <w:numId w:val="0"/>
        </w:numPr>
        <w:ind w:left="360" w:hanging="360"/>
        <w:rPr>
          <w:rFonts w:hint="cs"/>
          <w:u w:val="single"/>
        </w:rPr>
      </w:pPr>
    </w:p>
    <w:p w14:paraId="4A7157BC" w14:textId="09D70BD7" w:rsidR="00A95871" w:rsidRDefault="00A95871" w:rsidP="00A95871">
      <w:pPr>
        <w:pStyle w:val="NumberedHeadingThai"/>
      </w:pPr>
      <w:r>
        <w:rPr>
          <w:rFonts w:hint="cs"/>
          <w:cs/>
        </w:rPr>
        <w:t>วัตถุประสงค์โครงการ</w:t>
      </w:r>
    </w:p>
    <w:p w14:paraId="19EDE20B" w14:textId="6EB1DC82" w:rsidR="00A95871" w:rsidRDefault="00A95871" w:rsidP="00A95871">
      <w:pPr>
        <w:pStyle w:val="NumberedHeadingThai"/>
        <w:numPr>
          <w:ilvl w:val="0"/>
          <w:numId w:val="0"/>
        </w:numPr>
        <w:ind w:left="360"/>
        <w:rPr>
          <w:u w:val="single"/>
        </w:rPr>
      </w:pP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lastRenderedPageBreak/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38654E2E" w14:textId="77777777" w:rsidR="00A95871" w:rsidRDefault="00A95871" w:rsidP="00A95871">
      <w:pPr>
        <w:pStyle w:val="NumberedHeadingThai"/>
        <w:numPr>
          <w:ilvl w:val="0"/>
          <w:numId w:val="0"/>
        </w:numPr>
        <w:ind w:left="360"/>
        <w:rPr>
          <w:rFonts w:hint="cs"/>
        </w:rPr>
      </w:pPr>
    </w:p>
    <w:p w14:paraId="26294031" w14:textId="4C0B75C5" w:rsidR="00A95871" w:rsidRPr="007613A4" w:rsidRDefault="00A95871" w:rsidP="00A95871">
      <w:pPr>
        <w:pStyle w:val="NumberedHeadingThai"/>
      </w:pPr>
      <w:r>
        <w:rPr>
          <w:rFonts w:hint="cs"/>
          <w:cs/>
        </w:rPr>
        <w:t>แผนการดำเนินการของโครงการ</w:t>
      </w:r>
    </w:p>
    <w:p w14:paraId="0279235E" w14:textId="213552D5" w:rsidR="00B82E95" w:rsidRDefault="00A95871" w:rsidP="00A95871">
      <w:pPr>
        <w:ind w:left="360"/>
        <w:rPr>
          <w:u w:val="single"/>
        </w:rPr>
      </w:pP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lastRenderedPageBreak/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15B77033" w14:textId="006513C1" w:rsidR="00A95871" w:rsidRDefault="00A95871" w:rsidP="00A95871">
      <w:pPr>
        <w:ind w:left="360"/>
        <w:rPr>
          <w:u w:val="single"/>
        </w:rPr>
      </w:pP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40B378A7" w14:textId="79FF7600" w:rsidR="00A95871" w:rsidRDefault="00A95871" w:rsidP="00A95871">
      <w:pPr>
        <w:ind w:left="360"/>
        <w:rPr>
          <w:lang w:val="en-US"/>
        </w:rPr>
      </w:pPr>
    </w:p>
    <w:tbl>
      <w:tblPr>
        <w:tblStyle w:val="Listetabel2"/>
        <w:tblW w:w="9567" w:type="dxa"/>
        <w:tblInd w:w="284" w:type="dxa"/>
        <w:tblBorders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2398"/>
        <w:gridCol w:w="2398"/>
        <w:gridCol w:w="2399"/>
        <w:gridCol w:w="2372"/>
      </w:tblGrid>
      <w:tr w:rsidR="007B7209" w14:paraId="3C24F1CB" w14:textId="77777777" w:rsidTr="007B72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tcBorders>
              <w:top w:val="single" w:sz="8" w:space="0" w:color="auto"/>
              <w:bottom w:val="single" w:sz="6" w:space="0" w:color="auto"/>
            </w:tcBorders>
          </w:tcPr>
          <w:p w14:paraId="6CFB1D0D" w14:textId="479E8DE5" w:rsidR="007B7209" w:rsidRDefault="007B7209" w:rsidP="007B7209">
            <w:pPr>
              <w:jc w:val="center"/>
              <w:rPr>
                <w:rFonts w:hint="cs"/>
                <w:lang w:val="en-US"/>
              </w:rPr>
            </w:pPr>
            <w:r>
              <w:rPr>
                <w:rFonts w:hint="cs"/>
                <w:cs/>
                <w:lang w:val="en-US"/>
              </w:rPr>
              <w:t>ช่วงเวลา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</w:tcBorders>
          </w:tcPr>
          <w:p w14:paraId="789663DF" w14:textId="59EEA406" w:rsidR="007B7209" w:rsidRDefault="007B7209" w:rsidP="007B72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  <w:r>
              <w:rPr>
                <w:rFonts w:hint="cs"/>
                <w:cs/>
                <w:lang w:val="en-US"/>
              </w:rPr>
              <w:t>กิจกรรม</w:t>
            </w:r>
          </w:p>
        </w:tc>
        <w:tc>
          <w:tcPr>
            <w:tcW w:w="2399" w:type="dxa"/>
            <w:tcBorders>
              <w:top w:val="single" w:sz="8" w:space="0" w:color="auto"/>
              <w:bottom w:val="single" w:sz="6" w:space="0" w:color="auto"/>
            </w:tcBorders>
          </w:tcPr>
          <w:p w14:paraId="3C824E6F" w14:textId="1AE5E7B0" w:rsidR="007B7209" w:rsidRDefault="007B7209" w:rsidP="007B72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  <w:r>
              <w:rPr>
                <w:rFonts w:hint="cs"/>
                <w:cs/>
                <w:lang w:val="en-US"/>
              </w:rPr>
              <w:t>แหล่งเงินทุน</w:t>
            </w:r>
          </w:p>
        </w:tc>
        <w:tc>
          <w:tcPr>
            <w:tcW w:w="2372" w:type="dxa"/>
            <w:tcBorders>
              <w:top w:val="single" w:sz="8" w:space="0" w:color="auto"/>
              <w:bottom w:val="single" w:sz="6" w:space="0" w:color="auto"/>
            </w:tcBorders>
          </w:tcPr>
          <w:p w14:paraId="6E07CBDE" w14:textId="20F1FD63" w:rsidR="007B7209" w:rsidRPr="007B7209" w:rsidRDefault="007B7209" w:rsidP="007B72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cs/>
              </w:rPr>
            </w:pPr>
            <w:r>
              <w:rPr>
                <w:rFonts w:hint="cs"/>
                <w:cs/>
                <w:lang w:val="en-US"/>
              </w:rPr>
              <w:t>ผลลัพธ์</w:t>
            </w:r>
            <w:r>
              <w:t>/</w:t>
            </w:r>
            <w:r>
              <w:rPr>
                <w:rFonts w:hint="cs"/>
                <w:cs/>
              </w:rPr>
              <w:t>ผลผลิต</w:t>
            </w:r>
          </w:p>
        </w:tc>
      </w:tr>
      <w:tr w:rsidR="007B7209" w14:paraId="742A23E4" w14:textId="77777777" w:rsidTr="006C6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tcBorders>
              <w:top w:val="single" w:sz="6" w:space="0" w:color="auto"/>
              <w:bottom w:val="single" w:sz="2" w:space="0" w:color="auto"/>
            </w:tcBorders>
          </w:tcPr>
          <w:p w14:paraId="705CD32F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2" w:space="0" w:color="auto"/>
            </w:tcBorders>
          </w:tcPr>
          <w:p w14:paraId="341E9521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99" w:type="dxa"/>
            <w:tcBorders>
              <w:top w:val="single" w:sz="6" w:space="0" w:color="auto"/>
              <w:bottom w:val="single" w:sz="2" w:space="0" w:color="auto"/>
            </w:tcBorders>
          </w:tcPr>
          <w:p w14:paraId="144BF1ED" w14:textId="77777777" w:rsidR="007B7209" w:rsidRPr="00166234" w:rsidRDefault="007B7209" w:rsidP="006C6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6" w:space="0" w:color="auto"/>
              <w:bottom w:val="single" w:sz="2" w:space="0" w:color="auto"/>
            </w:tcBorders>
          </w:tcPr>
          <w:p w14:paraId="408CC9E5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7B7209" w14:paraId="4069F5A5" w14:textId="77777777" w:rsidTr="006C6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tcBorders>
              <w:top w:val="single" w:sz="2" w:space="0" w:color="auto"/>
              <w:bottom w:val="single" w:sz="2" w:space="0" w:color="auto"/>
            </w:tcBorders>
          </w:tcPr>
          <w:p w14:paraId="0FAFC988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2398" w:type="dxa"/>
            <w:tcBorders>
              <w:top w:val="single" w:sz="2" w:space="0" w:color="auto"/>
              <w:bottom w:val="single" w:sz="2" w:space="0" w:color="auto"/>
            </w:tcBorders>
          </w:tcPr>
          <w:p w14:paraId="65D328DE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99" w:type="dxa"/>
            <w:tcBorders>
              <w:top w:val="single" w:sz="2" w:space="0" w:color="auto"/>
              <w:bottom w:val="single" w:sz="2" w:space="0" w:color="auto"/>
            </w:tcBorders>
          </w:tcPr>
          <w:p w14:paraId="70D3AAE8" w14:textId="77777777" w:rsidR="007B7209" w:rsidRPr="00166234" w:rsidRDefault="007B7209" w:rsidP="006C6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2" w:space="0" w:color="auto"/>
              <w:bottom w:val="single" w:sz="2" w:space="0" w:color="auto"/>
            </w:tcBorders>
          </w:tcPr>
          <w:p w14:paraId="03507375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7B7209" w14:paraId="38B4B448" w14:textId="77777777" w:rsidTr="006C6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tcBorders>
              <w:top w:val="single" w:sz="2" w:space="0" w:color="auto"/>
              <w:bottom w:val="single" w:sz="2" w:space="0" w:color="auto"/>
            </w:tcBorders>
          </w:tcPr>
          <w:p w14:paraId="3C017FE1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2398" w:type="dxa"/>
            <w:tcBorders>
              <w:top w:val="single" w:sz="2" w:space="0" w:color="auto"/>
              <w:bottom w:val="single" w:sz="2" w:space="0" w:color="auto"/>
            </w:tcBorders>
          </w:tcPr>
          <w:p w14:paraId="2093A96A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99" w:type="dxa"/>
            <w:tcBorders>
              <w:top w:val="single" w:sz="2" w:space="0" w:color="auto"/>
              <w:bottom w:val="single" w:sz="2" w:space="0" w:color="auto"/>
            </w:tcBorders>
          </w:tcPr>
          <w:p w14:paraId="5BD716B5" w14:textId="77777777" w:rsidR="007B7209" w:rsidRPr="00166234" w:rsidRDefault="007B7209" w:rsidP="006C6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2" w:space="0" w:color="auto"/>
              <w:bottom w:val="single" w:sz="2" w:space="0" w:color="auto"/>
            </w:tcBorders>
          </w:tcPr>
          <w:p w14:paraId="658EF75E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7B7209" w14:paraId="35178540" w14:textId="77777777" w:rsidTr="006C6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tcBorders>
              <w:top w:val="single" w:sz="2" w:space="0" w:color="auto"/>
              <w:bottom w:val="single" w:sz="8" w:space="0" w:color="auto"/>
            </w:tcBorders>
          </w:tcPr>
          <w:p w14:paraId="4A022C6C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2398" w:type="dxa"/>
            <w:tcBorders>
              <w:top w:val="single" w:sz="2" w:space="0" w:color="auto"/>
              <w:bottom w:val="single" w:sz="8" w:space="0" w:color="auto"/>
            </w:tcBorders>
          </w:tcPr>
          <w:p w14:paraId="506EFC4E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99" w:type="dxa"/>
            <w:tcBorders>
              <w:top w:val="single" w:sz="2" w:space="0" w:color="auto"/>
              <w:bottom w:val="single" w:sz="8" w:space="0" w:color="auto"/>
            </w:tcBorders>
          </w:tcPr>
          <w:p w14:paraId="4CD22AB4" w14:textId="77777777" w:rsidR="007B7209" w:rsidRPr="00166234" w:rsidRDefault="007B7209" w:rsidP="006C6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2" w:space="0" w:color="auto"/>
              <w:bottom w:val="single" w:sz="8" w:space="0" w:color="auto"/>
            </w:tcBorders>
          </w:tcPr>
          <w:p w14:paraId="35BD2A96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</w:tbl>
    <w:p w14:paraId="7C4E7E00" w14:textId="24C391BF" w:rsidR="00B82E95" w:rsidRDefault="00B82E95" w:rsidP="007B7209">
      <w:pPr>
        <w:pStyle w:val="NumberedHeadingThai"/>
        <w:numPr>
          <w:ilvl w:val="0"/>
          <w:numId w:val="0"/>
        </w:numPr>
      </w:pPr>
    </w:p>
    <w:p w14:paraId="7DBB18E3" w14:textId="0DB6A7C4" w:rsidR="007B7209" w:rsidRDefault="007B7209">
      <w:pPr>
        <w:spacing w:line="240" w:lineRule="auto"/>
        <w:jc w:val="left"/>
        <w:rPr>
          <w:b/>
          <w:bCs/>
          <w:cs/>
        </w:rPr>
      </w:pPr>
      <w:r>
        <w:rPr>
          <w:cs/>
        </w:rPr>
        <w:br w:type="page"/>
      </w:r>
    </w:p>
    <w:p w14:paraId="334EC1E0" w14:textId="18129356" w:rsidR="007B7209" w:rsidRDefault="007B7209" w:rsidP="007B7209">
      <w:pPr>
        <w:pStyle w:val="NumberedHeadingThai"/>
      </w:pPr>
      <w:r>
        <w:rPr>
          <w:rFonts w:hint="cs"/>
          <w:cs/>
        </w:rPr>
        <w:lastRenderedPageBreak/>
        <w:t>กำหนดการเบื้องต้น</w:t>
      </w:r>
    </w:p>
    <w:p w14:paraId="1BAB1912" w14:textId="0DED7E51" w:rsidR="007B7209" w:rsidRDefault="007B7209" w:rsidP="007B7209">
      <w:pPr>
        <w:pStyle w:val="NumberedHeadingThai"/>
        <w:numPr>
          <w:ilvl w:val="0"/>
          <w:numId w:val="0"/>
        </w:numPr>
        <w:ind w:left="360" w:hanging="360"/>
      </w:pPr>
    </w:p>
    <w:p w14:paraId="6B13946F" w14:textId="73B35C09" w:rsidR="007B7209" w:rsidRDefault="007B7209" w:rsidP="007B7209">
      <w:pPr>
        <w:pStyle w:val="NumberedHeadingThai"/>
        <w:numPr>
          <w:ilvl w:val="0"/>
          <w:numId w:val="0"/>
        </w:numPr>
        <w:ind w:left="2520" w:firstLine="360"/>
      </w:pPr>
      <w:r>
        <w:rPr>
          <w:rFonts w:hint="cs"/>
          <w:cs/>
        </w:rPr>
        <w:t>กำหนดการ</w:t>
      </w:r>
    </w:p>
    <w:p w14:paraId="42DEC998" w14:textId="780D47ED" w:rsidR="007B7209" w:rsidRPr="007B7209" w:rsidRDefault="007B7209" w:rsidP="007B7209">
      <w:pPr>
        <w:pStyle w:val="NumberedHeadingThai"/>
        <w:numPr>
          <w:ilvl w:val="0"/>
          <w:numId w:val="0"/>
        </w:numPr>
        <w:ind w:left="360" w:hanging="360"/>
        <w:rPr>
          <w:rFonts w:hint="cs"/>
          <w:u w:val="single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31F56D9B" w14:textId="5923EF52" w:rsidR="007B7209" w:rsidRPr="007B7209" w:rsidRDefault="007B7209" w:rsidP="007B7209">
      <w:pPr>
        <w:pStyle w:val="NumberedHeadingThai"/>
        <w:numPr>
          <w:ilvl w:val="0"/>
          <w:numId w:val="0"/>
        </w:numPr>
        <w:ind w:left="2160" w:firstLine="720"/>
        <w:rPr>
          <w:rFonts w:hint="cs"/>
          <w:u w:val="single"/>
        </w:rPr>
      </w:pPr>
      <w:r>
        <w:rPr>
          <w:rFonts w:hint="cs"/>
          <w:cs/>
        </w:rPr>
        <w:t xml:space="preserve">วันที่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3CDA7EE6" w14:textId="44C1FDC7" w:rsidR="007B7209" w:rsidRDefault="007B7209" w:rsidP="007B7209">
      <w:pPr>
        <w:pStyle w:val="NumberedHeadingThai"/>
        <w:numPr>
          <w:ilvl w:val="0"/>
          <w:numId w:val="0"/>
        </w:numPr>
        <w:ind w:left="3240" w:hanging="360"/>
        <w:rPr>
          <w:u w:val="single"/>
        </w:rPr>
      </w:pPr>
      <w:r>
        <w:rPr>
          <w:rFonts w:hint="cs"/>
          <w:cs/>
        </w:rPr>
        <w:t xml:space="preserve">ณ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6131938F" w14:textId="45F6ADBD" w:rsidR="007B7209" w:rsidRDefault="007B7209" w:rsidP="007B7209">
      <w:pPr>
        <w:pStyle w:val="NumberedHeadingThai"/>
        <w:numPr>
          <w:ilvl w:val="0"/>
          <w:numId w:val="0"/>
        </w:numPr>
        <w:ind w:left="360" w:hanging="360"/>
        <w:rPr>
          <w:u w:val="single"/>
        </w:rPr>
      </w:pPr>
    </w:p>
    <w:tbl>
      <w:tblPr>
        <w:tblStyle w:val="Listetabel2"/>
        <w:tblW w:w="9567" w:type="dxa"/>
        <w:tblInd w:w="284" w:type="dxa"/>
        <w:tblBorders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1843"/>
        <w:gridCol w:w="7724"/>
      </w:tblGrid>
      <w:tr w:rsidR="007B7209" w14:paraId="26A4E8E7" w14:textId="77777777" w:rsidTr="009E7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8" w:space="0" w:color="auto"/>
              <w:bottom w:val="single" w:sz="6" w:space="0" w:color="auto"/>
            </w:tcBorders>
          </w:tcPr>
          <w:p w14:paraId="75D90889" w14:textId="37ED5AE5" w:rsidR="007B7209" w:rsidRDefault="007B7209" w:rsidP="007B7209">
            <w:pPr>
              <w:jc w:val="center"/>
              <w:rPr>
                <w:rFonts w:hint="cs"/>
                <w:lang w:val="en-US"/>
              </w:rPr>
            </w:pPr>
            <w:r>
              <w:rPr>
                <w:rFonts w:hint="cs"/>
                <w:cs/>
                <w:lang w:val="en-US"/>
              </w:rPr>
              <w:t>เวลา</w:t>
            </w:r>
          </w:p>
        </w:tc>
        <w:tc>
          <w:tcPr>
            <w:tcW w:w="7724" w:type="dxa"/>
            <w:tcBorders>
              <w:top w:val="single" w:sz="8" w:space="0" w:color="auto"/>
              <w:bottom w:val="single" w:sz="6" w:space="0" w:color="auto"/>
            </w:tcBorders>
          </w:tcPr>
          <w:p w14:paraId="39C71CB4" w14:textId="763ED1F6" w:rsidR="007B7209" w:rsidRPr="007B7209" w:rsidRDefault="007B7209" w:rsidP="00471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cs/>
              </w:rPr>
            </w:pPr>
            <w:r>
              <w:rPr>
                <w:rFonts w:hint="cs"/>
                <w:cs/>
                <w:lang w:val="en-US"/>
              </w:rPr>
              <w:t>กิจกรรม</w:t>
            </w:r>
          </w:p>
        </w:tc>
      </w:tr>
      <w:tr w:rsidR="006C6971" w14:paraId="7D9BB081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655EB6E7" w14:textId="71185D47" w:rsidR="006C6971" w:rsidRPr="00166234" w:rsidRDefault="006C6971" w:rsidP="006C6971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7B7209" w14:paraId="6E23AF7B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58CF36FA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3B6D60B4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7B7209" w14:paraId="352930C5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6A0FF692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A0C4E6B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7B7209" w14:paraId="2187697E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0840BD80" w14:textId="77777777" w:rsidR="007B7209" w:rsidRPr="00166234" w:rsidRDefault="007B7209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5FF3A82B" w14:textId="77777777" w:rsidR="007B7209" w:rsidRPr="00166234" w:rsidRDefault="007B7209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7E433C22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6C698C1D" w14:textId="77777777" w:rsidR="006C6971" w:rsidRPr="00166234" w:rsidRDefault="006C6971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83116C5" w14:textId="77777777" w:rsidR="006C6971" w:rsidRPr="00166234" w:rsidRDefault="006C6971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0284CE20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6" w:space="0" w:color="auto"/>
            </w:tcBorders>
          </w:tcPr>
          <w:p w14:paraId="12D9F46C" w14:textId="77777777" w:rsidR="006C6971" w:rsidRPr="00166234" w:rsidRDefault="006C6971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6" w:space="0" w:color="auto"/>
            </w:tcBorders>
          </w:tcPr>
          <w:p w14:paraId="4E82946C" w14:textId="77777777" w:rsidR="006C6971" w:rsidRPr="00166234" w:rsidRDefault="006C6971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:rsidRPr="006C6971" w14:paraId="78928859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43E663E1" w14:textId="77777777" w:rsidR="006C6971" w:rsidRPr="00166234" w:rsidRDefault="006C6971" w:rsidP="00471E1D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6C6971" w14:paraId="23D775C1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2885C7D4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F4FCF7B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7B61359A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1BCD3F50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C029D81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2FA0EC2E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5B5249AF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7EE19869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09A13706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4B917A40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70BC56A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2046E9EB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6" w:space="0" w:color="auto"/>
            </w:tcBorders>
          </w:tcPr>
          <w:p w14:paraId="08C8878C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6" w:space="0" w:color="auto"/>
            </w:tcBorders>
          </w:tcPr>
          <w:p w14:paraId="1004B957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:rsidRPr="006C6971" w14:paraId="20F20A48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5B888F65" w14:textId="77777777" w:rsidR="006C6971" w:rsidRPr="00166234" w:rsidRDefault="006C6971" w:rsidP="00471E1D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6C6971" w14:paraId="648D01A5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008137EA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784AB19E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304C00B9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1084F714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58076F77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7ABFB260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6EC48089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038404FB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6C24692A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272AF8A0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3690CD65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0DA0F5AD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6" w:space="0" w:color="auto"/>
            </w:tcBorders>
          </w:tcPr>
          <w:p w14:paraId="4BE3696B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6" w:space="0" w:color="auto"/>
            </w:tcBorders>
          </w:tcPr>
          <w:p w14:paraId="6E4FFCC5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:rsidRPr="006C6971" w14:paraId="053FD48E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72FD94BC" w14:textId="77777777" w:rsidR="006C6971" w:rsidRPr="00166234" w:rsidRDefault="006C6971" w:rsidP="00471E1D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6C6971" w14:paraId="2C2CE667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7CCA008F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6C8457E5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45691B3E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518FBAC9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11FD81CC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1AAB64BC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6C46F2D6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78DEE95C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32C073DA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3C4452F1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42ECECE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5B460463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6" w:space="0" w:color="auto"/>
            </w:tcBorders>
          </w:tcPr>
          <w:p w14:paraId="1C2942D2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6" w:space="0" w:color="auto"/>
            </w:tcBorders>
          </w:tcPr>
          <w:p w14:paraId="75F536D8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:rsidRPr="006C6971" w14:paraId="6A014666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282336FD" w14:textId="77777777" w:rsidR="006C6971" w:rsidRPr="00166234" w:rsidRDefault="006C6971" w:rsidP="00471E1D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6C6971" w14:paraId="5A03CA57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4DF6A3A0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09F01289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718B9B9E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5E764AC3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7B1F0EE7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65B565C5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13DDE53A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42AF9A0B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5C0B3422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7B0E253B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68B75380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22DA68B8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6" w:space="0" w:color="auto"/>
            </w:tcBorders>
          </w:tcPr>
          <w:p w14:paraId="3BD18ED0" w14:textId="77777777" w:rsidR="006C6971" w:rsidRPr="00166234" w:rsidRDefault="006C6971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6" w:space="0" w:color="auto"/>
            </w:tcBorders>
          </w:tcPr>
          <w:p w14:paraId="71609FAB" w14:textId="77777777" w:rsidR="006C6971" w:rsidRPr="00166234" w:rsidRDefault="006C6971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:rsidRPr="006C6971" w14:paraId="3F4EBDB4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7" w:type="dxa"/>
            <w:gridSpan w:val="2"/>
            <w:tcBorders>
              <w:top w:val="single" w:sz="6" w:space="0" w:color="auto"/>
              <w:bottom w:val="single" w:sz="2" w:space="0" w:color="auto"/>
            </w:tcBorders>
          </w:tcPr>
          <w:p w14:paraId="6BDAADE9" w14:textId="77777777" w:rsidR="006C6971" w:rsidRPr="00166234" w:rsidRDefault="006C6971" w:rsidP="00471E1D">
            <w:pPr>
              <w:jc w:val="left"/>
              <w:rPr>
                <w:b w:val="0"/>
                <w:bCs w:val="0"/>
                <w:u w:val="single"/>
              </w:rPr>
            </w:pPr>
            <w:r w:rsidRPr="00166234">
              <w:rPr>
                <w:rFonts w:hint="cs"/>
                <w:b w:val="0"/>
                <w:bCs w:val="0"/>
                <w:cs/>
                <w:lang w:val="en-US"/>
              </w:rPr>
              <w:t xml:space="preserve">วันที่ 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</w:tr>
      <w:tr w:rsidR="006C6971" w14:paraId="1368501B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4AD0782F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3A9F7C17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61222EAD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23D5D5CE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5D7809F0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15E5349A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776591AA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0E921967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6B0786F6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7D6F0F6A" w14:textId="77777777" w:rsidR="006C6971" w:rsidRPr="00166234" w:rsidRDefault="006C6971" w:rsidP="00471E1D">
            <w:pPr>
              <w:jc w:val="center"/>
              <w:rPr>
                <w:rFonts w:hint="cs"/>
                <w:b w:val="0"/>
                <w:bCs w:val="0"/>
                <w:cs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2" w:space="0" w:color="auto"/>
            </w:tcBorders>
          </w:tcPr>
          <w:p w14:paraId="28AF6020" w14:textId="77777777" w:rsidR="006C6971" w:rsidRPr="00166234" w:rsidRDefault="006C6971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6C6971" w14:paraId="482FC663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single" w:sz="8" w:space="0" w:color="auto"/>
            </w:tcBorders>
          </w:tcPr>
          <w:p w14:paraId="6F2976DF" w14:textId="77777777" w:rsidR="006C6971" w:rsidRPr="00166234" w:rsidRDefault="006C6971" w:rsidP="006C6971">
            <w:pPr>
              <w:jc w:val="center"/>
              <w:rPr>
                <w:rFonts w:hint="cs"/>
                <w:b w:val="0"/>
                <w:bCs w:val="0"/>
                <w:lang w:val="en-US"/>
              </w:rPr>
            </w:pPr>
          </w:p>
        </w:tc>
        <w:tc>
          <w:tcPr>
            <w:tcW w:w="7724" w:type="dxa"/>
            <w:tcBorders>
              <w:top w:val="single" w:sz="2" w:space="0" w:color="auto"/>
              <w:bottom w:val="single" w:sz="8" w:space="0" w:color="auto"/>
            </w:tcBorders>
          </w:tcPr>
          <w:p w14:paraId="24C22C72" w14:textId="77777777" w:rsidR="006C6971" w:rsidRPr="00166234" w:rsidRDefault="006C6971" w:rsidP="006C697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</w:tbl>
    <w:p w14:paraId="23740EDE" w14:textId="69D1E1B7" w:rsidR="007B7209" w:rsidRPr="006C6971" w:rsidRDefault="006C6971" w:rsidP="007B7209">
      <w:pPr>
        <w:pStyle w:val="NumberedHeadingThai"/>
        <w:numPr>
          <w:ilvl w:val="0"/>
          <w:numId w:val="0"/>
        </w:numPr>
        <w:ind w:left="360" w:hanging="360"/>
        <w:rPr>
          <w:rFonts w:hint="cs"/>
          <w:b w:val="0"/>
          <w:bCs w:val="0"/>
          <w:cs/>
        </w:rPr>
      </w:pPr>
      <w:r>
        <w:tab/>
      </w:r>
      <w:r>
        <w:rPr>
          <w:rFonts w:hint="cs"/>
          <w:b w:val="0"/>
          <w:bCs w:val="0"/>
          <w:cs/>
        </w:rPr>
        <w:t>กำหนดการอาจปรับเปลี่ยนได้ตามความเหมาะสม</w:t>
      </w:r>
    </w:p>
    <w:p w14:paraId="46DE12B5" w14:textId="50808072" w:rsidR="007B7209" w:rsidRDefault="007B7209" w:rsidP="007B7209">
      <w:pPr>
        <w:pStyle w:val="NumberedHeadingThai"/>
        <w:numPr>
          <w:ilvl w:val="0"/>
          <w:numId w:val="0"/>
        </w:numPr>
        <w:ind w:left="360" w:hanging="360"/>
        <w:rPr>
          <w:u w:val="single"/>
        </w:rPr>
      </w:pPr>
    </w:p>
    <w:p w14:paraId="6CCC7552" w14:textId="77777777" w:rsidR="007B7209" w:rsidRPr="007B7209" w:rsidRDefault="007B7209" w:rsidP="007B7209">
      <w:pPr>
        <w:pStyle w:val="NumberedHeadingThai"/>
        <w:numPr>
          <w:ilvl w:val="0"/>
          <w:numId w:val="0"/>
        </w:numPr>
        <w:ind w:left="360" w:hanging="360"/>
        <w:rPr>
          <w:rFonts w:hint="cs"/>
          <w:u w:val="single"/>
        </w:rPr>
      </w:pPr>
    </w:p>
    <w:p w14:paraId="708E7845" w14:textId="77777777" w:rsidR="006C6971" w:rsidRDefault="006C6971">
      <w:pPr>
        <w:spacing w:line="240" w:lineRule="auto"/>
        <w:jc w:val="left"/>
        <w:rPr>
          <w:b/>
          <w:bCs/>
          <w:cs/>
        </w:rPr>
      </w:pPr>
      <w:r>
        <w:rPr>
          <w:cs/>
        </w:rPr>
        <w:br w:type="page"/>
      </w:r>
    </w:p>
    <w:p w14:paraId="36EA6158" w14:textId="31514D7A" w:rsidR="007B7209" w:rsidRDefault="007B7209" w:rsidP="007B7209">
      <w:pPr>
        <w:pStyle w:val="NumberedHeadingThai"/>
      </w:pPr>
      <w:r>
        <w:rPr>
          <w:rFonts w:hint="cs"/>
          <w:cs/>
        </w:rPr>
        <w:lastRenderedPageBreak/>
        <w:t>ผู้ดำเนินการ</w:t>
      </w:r>
    </w:p>
    <w:p w14:paraId="17161E89" w14:textId="23DAFEEE" w:rsidR="006C6971" w:rsidRDefault="006C6971" w:rsidP="006C6971">
      <w:pPr>
        <w:pStyle w:val="NumberedHeadingThai"/>
        <w:numPr>
          <w:ilvl w:val="0"/>
          <w:numId w:val="0"/>
        </w:numPr>
        <w:ind w:left="360" w:hanging="360"/>
      </w:pPr>
      <w:r>
        <w:rPr>
          <w:rFonts w:hint="cs"/>
          <w:cs/>
        </w:rPr>
        <w:t>ที่ปรึกษา</w:t>
      </w:r>
    </w:p>
    <w:p w14:paraId="2372C68E" w14:textId="6B353FE9" w:rsidR="006C6971" w:rsidRPr="006C6971" w:rsidRDefault="006C6971" w:rsidP="006C6971">
      <w:pPr>
        <w:pStyle w:val="NumberedHeadingThai"/>
        <w:numPr>
          <w:ilvl w:val="0"/>
          <w:numId w:val="6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3B309B42" w14:textId="77777777" w:rsidR="006C6971" w:rsidRPr="006C6971" w:rsidRDefault="006C6971" w:rsidP="006C6971">
      <w:pPr>
        <w:pStyle w:val="NumberedHeadingThai"/>
        <w:numPr>
          <w:ilvl w:val="0"/>
          <w:numId w:val="6"/>
        </w:numPr>
        <w:rPr>
          <w:b w:val="0"/>
          <w:bCs w:val="0"/>
          <w:cs/>
        </w:rPr>
      </w:pPr>
      <w:r w:rsidRPr="006C6971">
        <w:rPr>
          <w:b w:val="0"/>
          <w:bCs w:val="0"/>
          <w:cs/>
        </w:rPr>
        <w:t>ดร.มาณพ สิทธิเดช อัครราชทูตที่ปรึกษา (ฝ่ายวิทยาศาสตร์และเทคโนโลยี) สำนักงานที่ปรึกษาวิทยาศาสตร์และเทคโนโลยี ประจำสถานเอกอัครราชทูต ณ กรุงบรัสเซลส์</w:t>
      </w:r>
    </w:p>
    <w:p w14:paraId="5255370D" w14:textId="3F475D99" w:rsidR="006C6971" w:rsidRDefault="006C6971" w:rsidP="006C6971">
      <w:pPr>
        <w:pStyle w:val="NumberedHeadingThai"/>
        <w:numPr>
          <w:ilvl w:val="0"/>
          <w:numId w:val="0"/>
        </w:numPr>
        <w:ind w:left="360" w:hanging="360"/>
        <w:rPr>
          <w:u w:val="single"/>
        </w:rPr>
      </w:pPr>
    </w:p>
    <w:p w14:paraId="633D9405" w14:textId="780F815F" w:rsidR="006C6971" w:rsidRPr="006C6971" w:rsidRDefault="006C6971" w:rsidP="006C6971">
      <w:pPr>
        <w:pStyle w:val="NumberedHeadingThai"/>
        <w:numPr>
          <w:ilvl w:val="0"/>
          <w:numId w:val="0"/>
        </w:numPr>
        <w:ind w:left="360" w:hanging="360"/>
        <w:rPr>
          <w:rFonts w:hint="cs"/>
          <w:lang w:val="en-US"/>
        </w:rPr>
      </w:pPr>
      <w:r w:rsidRPr="006C6971">
        <w:rPr>
          <w:cs/>
        </w:rPr>
        <w:t>คณะกรรมการ</w:t>
      </w:r>
      <w:r w:rsidRPr="006C6971">
        <w:rPr>
          <w:rFonts w:hint="cs"/>
          <w:cs/>
        </w:rPr>
        <w:t>ที่ปรึกษาในการ</w:t>
      </w:r>
      <w:r w:rsidRPr="006C6971">
        <w:rPr>
          <w:cs/>
        </w:rPr>
        <w:t>จัดงาน</w:t>
      </w:r>
    </w:p>
    <w:p w14:paraId="0134DF49" w14:textId="77777777" w:rsidR="006C6971" w:rsidRPr="006C6971" w:rsidRDefault="006C6971" w:rsidP="006C6971">
      <w:pPr>
        <w:pStyle w:val="NumberedHeadingThai"/>
        <w:numPr>
          <w:ilvl w:val="0"/>
          <w:numId w:val="8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6466B647" w14:textId="222CB0B7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27843007" w14:textId="6EBE0A2B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0B98FAA7" w14:textId="21ACC927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7CAD9C7B" w14:textId="4DBDED88" w:rsidR="006C6971" w:rsidRDefault="006C6971" w:rsidP="006C6971">
      <w:pPr>
        <w:pStyle w:val="NumberedHeadingThai"/>
        <w:numPr>
          <w:ilvl w:val="0"/>
          <w:numId w:val="8"/>
        </w:numPr>
        <w:rPr>
          <w:b w:val="0"/>
          <w:bCs w:val="0"/>
          <w:u w:val="single"/>
        </w:rPr>
      </w:pPr>
      <w:r w:rsidRPr="006C6971">
        <w:rPr>
          <w:rFonts w:hint="cs"/>
          <w:b w:val="0"/>
          <w:bCs w:val="0"/>
          <w:u w:val="single"/>
          <w:cs/>
        </w:rPr>
        <w:t xml:space="preserve"> </w:t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3C7C1845" w14:textId="77777777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63183289" w14:textId="77777777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</w:p>
    <w:p w14:paraId="2FDE9F42" w14:textId="3257AE60" w:rsidR="006C6971" w:rsidRPr="006C6971" w:rsidRDefault="006C6971" w:rsidP="006C6971">
      <w:pPr>
        <w:pStyle w:val="NumberedHeadingThai"/>
        <w:numPr>
          <w:ilvl w:val="1"/>
          <w:numId w:val="8"/>
        </w:numPr>
        <w:rPr>
          <w:b w:val="0"/>
          <w:bCs w:val="0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68C97556" w14:textId="13A743A1" w:rsidR="006C6971" w:rsidRDefault="006C6971" w:rsidP="006C6971">
      <w:pPr>
        <w:pStyle w:val="NumberedHeadingThai"/>
        <w:numPr>
          <w:ilvl w:val="0"/>
          <w:numId w:val="0"/>
        </w:numPr>
        <w:ind w:left="360" w:hanging="360"/>
        <w:rPr>
          <w:b w:val="0"/>
          <w:bCs w:val="0"/>
          <w:u w:val="single"/>
        </w:rPr>
      </w:pPr>
    </w:p>
    <w:p w14:paraId="12DA33BC" w14:textId="23EF7BA2" w:rsidR="006C6971" w:rsidRDefault="006C6971" w:rsidP="006C6971">
      <w:pPr>
        <w:pStyle w:val="NumberedHeadingThai"/>
        <w:numPr>
          <w:ilvl w:val="0"/>
          <w:numId w:val="0"/>
        </w:numPr>
        <w:ind w:left="360" w:hanging="360"/>
      </w:pPr>
      <w:r>
        <w:rPr>
          <w:rFonts w:hint="cs"/>
          <w:cs/>
        </w:rPr>
        <w:t>รายชื่อวิทยากร</w:t>
      </w:r>
    </w:p>
    <w:p w14:paraId="3DB5B384" w14:textId="5B1542D0" w:rsidR="003E5A01" w:rsidRDefault="003E5A01" w:rsidP="003E5A01">
      <w:pPr>
        <w:pStyle w:val="NumberedHeadingThai"/>
        <w:numPr>
          <w:ilvl w:val="0"/>
          <w:numId w:val="9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7A92B26D" w14:textId="77777777" w:rsidR="003E5A01" w:rsidRPr="006C6971" w:rsidRDefault="003E5A01" w:rsidP="003E5A01">
      <w:pPr>
        <w:pStyle w:val="NumberedHeadingThai"/>
        <w:numPr>
          <w:ilvl w:val="0"/>
          <w:numId w:val="9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68D3F5C2" w14:textId="77777777" w:rsidR="003E5A01" w:rsidRPr="006C6971" w:rsidRDefault="003E5A01" w:rsidP="003E5A01">
      <w:pPr>
        <w:pStyle w:val="NumberedHeadingThai"/>
        <w:numPr>
          <w:ilvl w:val="0"/>
          <w:numId w:val="9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2687FE8D" w14:textId="77777777" w:rsidR="003E5A01" w:rsidRPr="006C6971" w:rsidRDefault="003E5A01" w:rsidP="003E5A01">
      <w:pPr>
        <w:pStyle w:val="NumberedHeadingThai"/>
        <w:numPr>
          <w:ilvl w:val="0"/>
          <w:numId w:val="9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24EA23B3" w14:textId="77777777" w:rsidR="003E5A01" w:rsidRPr="003E5A01" w:rsidRDefault="003E5A01" w:rsidP="003E5A01">
      <w:pPr>
        <w:pStyle w:val="NumberedHeadingThai"/>
        <w:numPr>
          <w:ilvl w:val="0"/>
          <w:numId w:val="0"/>
        </w:numPr>
        <w:ind w:left="360" w:hanging="360"/>
        <w:rPr>
          <w:rFonts w:hint="cs"/>
          <w:b w:val="0"/>
          <w:bCs w:val="0"/>
          <w:u w:val="single"/>
        </w:rPr>
      </w:pPr>
    </w:p>
    <w:p w14:paraId="4CC2D306" w14:textId="7EA24301" w:rsidR="00166234" w:rsidRDefault="006C6971" w:rsidP="00166234">
      <w:pPr>
        <w:pStyle w:val="NumberedHeadingThai"/>
      </w:pPr>
      <w:r>
        <w:rPr>
          <w:rFonts w:hint="cs"/>
          <w:cs/>
        </w:rPr>
        <w:t>ผู้เข้าร่วมและการสัมมนา</w:t>
      </w:r>
    </w:p>
    <w:p w14:paraId="5BDB34E5" w14:textId="2C975614" w:rsidR="00166234" w:rsidRDefault="00166234" w:rsidP="00166234">
      <w:pPr>
        <w:pStyle w:val="NumberedHeadingThai"/>
        <w:numPr>
          <w:ilvl w:val="0"/>
          <w:numId w:val="10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2DCA017A" w14:textId="77777777" w:rsidR="00166234" w:rsidRPr="006C6971" w:rsidRDefault="00166234" w:rsidP="00166234">
      <w:pPr>
        <w:pStyle w:val="NumberedHeadingThai"/>
        <w:numPr>
          <w:ilvl w:val="0"/>
          <w:numId w:val="10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44CDFF5A" w14:textId="27C6F063" w:rsidR="00166234" w:rsidRPr="00166234" w:rsidRDefault="00166234" w:rsidP="00166234">
      <w:pPr>
        <w:pStyle w:val="NumberedHeadingThai"/>
        <w:numPr>
          <w:ilvl w:val="0"/>
          <w:numId w:val="10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6DF74803" w14:textId="77777777" w:rsidR="00166234" w:rsidRDefault="00166234" w:rsidP="00166234">
      <w:pPr>
        <w:pStyle w:val="NumberedHeadingThai"/>
        <w:numPr>
          <w:ilvl w:val="0"/>
          <w:numId w:val="0"/>
        </w:numPr>
        <w:ind w:left="360"/>
        <w:rPr>
          <w:rFonts w:hint="cs"/>
        </w:rPr>
      </w:pPr>
    </w:p>
    <w:p w14:paraId="2790985C" w14:textId="29713D2B" w:rsidR="00166234" w:rsidRDefault="0092004C" w:rsidP="00166234">
      <w:pPr>
        <w:pStyle w:val="NumberedHeadingThai"/>
      </w:pPr>
      <w:r>
        <w:rPr>
          <w:rFonts w:hint="cs"/>
          <w:cs/>
        </w:rPr>
        <w:t>ผลลัพธ์ของโครงการ</w:t>
      </w:r>
    </w:p>
    <w:p w14:paraId="5BDDBD5B" w14:textId="77777777" w:rsidR="00166234" w:rsidRPr="006C6971" w:rsidRDefault="00166234" w:rsidP="00166234">
      <w:pPr>
        <w:pStyle w:val="NumberedHeadingThai"/>
        <w:numPr>
          <w:ilvl w:val="0"/>
          <w:numId w:val="11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78445117" w14:textId="77777777" w:rsidR="00166234" w:rsidRPr="006C6971" w:rsidRDefault="00166234" w:rsidP="00166234">
      <w:pPr>
        <w:pStyle w:val="NumberedHeadingThai"/>
        <w:numPr>
          <w:ilvl w:val="0"/>
          <w:numId w:val="11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6FE7E194" w14:textId="77777777" w:rsidR="00166234" w:rsidRPr="006C6971" w:rsidRDefault="00166234" w:rsidP="00166234">
      <w:pPr>
        <w:pStyle w:val="NumberedHeadingThai"/>
        <w:numPr>
          <w:ilvl w:val="0"/>
          <w:numId w:val="11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2DC5DF48" w14:textId="77777777" w:rsidR="00166234" w:rsidRPr="006C6971" w:rsidRDefault="00166234" w:rsidP="00166234">
      <w:pPr>
        <w:pStyle w:val="NumberedHeadingThai"/>
        <w:numPr>
          <w:ilvl w:val="0"/>
          <w:numId w:val="11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1B139205" w14:textId="77777777" w:rsidR="00166234" w:rsidRPr="006C6971" w:rsidRDefault="00166234" w:rsidP="00166234">
      <w:pPr>
        <w:pStyle w:val="NumberedHeadingThai"/>
        <w:numPr>
          <w:ilvl w:val="0"/>
          <w:numId w:val="11"/>
        </w:numPr>
        <w:rPr>
          <w:b w:val="0"/>
          <w:bCs w:val="0"/>
          <w:u w:val="single"/>
        </w:rPr>
      </w:pP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  <w:r w:rsidRPr="006C6971">
        <w:rPr>
          <w:b w:val="0"/>
          <w:bCs w:val="0"/>
          <w:u w:val="single"/>
          <w:cs/>
        </w:rPr>
        <w:tab/>
      </w:r>
    </w:p>
    <w:p w14:paraId="2A74BF5B" w14:textId="77777777" w:rsidR="00166234" w:rsidRDefault="00166234" w:rsidP="00166234">
      <w:pPr>
        <w:pStyle w:val="NumberedHeadingThai"/>
        <w:numPr>
          <w:ilvl w:val="0"/>
          <w:numId w:val="0"/>
        </w:numPr>
        <w:ind w:left="360"/>
      </w:pPr>
    </w:p>
    <w:p w14:paraId="3045A6C4" w14:textId="77777777" w:rsidR="00166234" w:rsidRDefault="00166234">
      <w:pPr>
        <w:spacing w:line="240" w:lineRule="auto"/>
        <w:jc w:val="left"/>
        <w:rPr>
          <w:b/>
          <w:bCs/>
          <w:cs/>
        </w:rPr>
      </w:pPr>
      <w:r>
        <w:rPr>
          <w:cs/>
        </w:rPr>
        <w:br w:type="page"/>
      </w:r>
    </w:p>
    <w:p w14:paraId="362D0655" w14:textId="65CB9433" w:rsidR="00166234" w:rsidRDefault="00166234" w:rsidP="007B7209">
      <w:pPr>
        <w:pStyle w:val="NumberedHeadingThai"/>
      </w:pPr>
      <w:r>
        <w:rPr>
          <w:rFonts w:hint="cs"/>
          <w:cs/>
        </w:rPr>
        <w:lastRenderedPageBreak/>
        <w:t>แผนงบประมาณ</w:t>
      </w:r>
    </w:p>
    <w:p w14:paraId="4E014776" w14:textId="63D281DA" w:rsidR="00166234" w:rsidRDefault="00166234" w:rsidP="00166234">
      <w:pPr>
        <w:pStyle w:val="NumberedHeadingThai"/>
        <w:numPr>
          <w:ilvl w:val="0"/>
          <w:numId w:val="0"/>
        </w:numPr>
        <w:ind w:left="360"/>
        <w:jc w:val="thaiDistribute"/>
        <w:rPr>
          <w:b w:val="0"/>
          <w:bCs w:val="0"/>
        </w:rPr>
      </w:pPr>
      <w:r w:rsidRPr="00166234">
        <w:rPr>
          <w:rFonts w:hint="cs"/>
          <w:b w:val="0"/>
          <w:bCs w:val="0"/>
          <w:cs/>
        </w:rPr>
        <w:t>โครงการดังกล่าวจะเบิกจ่ายจากงบประมาณหมวดรายจ่ายอื่นของ</w:t>
      </w:r>
      <w:r w:rsidRPr="00166234">
        <w:rPr>
          <w:b w:val="0"/>
          <w:bCs w:val="0"/>
          <w:cs/>
        </w:rPr>
        <w:t>สำนักงานที่ปรึกษาวิทยาศาสตร์และเทคโนโลยี ประจำสถานเอกอัครราชทูต ณ กรุงบรัสเซลส์</w:t>
      </w:r>
      <w:r w:rsidRPr="00166234">
        <w:rPr>
          <w:rFonts w:hint="cs"/>
          <w:b w:val="0"/>
          <w:bCs w:val="0"/>
          <w:cs/>
        </w:rPr>
        <w:t xml:space="preserve"> (</w:t>
      </w:r>
      <w:proofErr w:type="spellStart"/>
      <w:r w:rsidRPr="00166234">
        <w:rPr>
          <w:rFonts w:hint="cs"/>
          <w:b w:val="0"/>
          <w:bCs w:val="0"/>
          <w:cs/>
        </w:rPr>
        <w:t>ปว</w:t>
      </w:r>
      <w:proofErr w:type="spellEnd"/>
      <w:r w:rsidRPr="00166234">
        <w:rPr>
          <w:rFonts w:hint="cs"/>
          <w:b w:val="0"/>
          <w:bCs w:val="0"/>
          <w:cs/>
        </w:rPr>
        <w:t>.(</w:t>
      </w:r>
      <w:proofErr w:type="spellStart"/>
      <w:r w:rsidRPr="00166234">
        <w:rPr>
          <w:rFonts w:hint="cs"/>
          <w:b w:val="0"/>
          <w:bCs w:val="0"/>
          <w:cs/>
        </w:rPr>
        <w:t>บซ</w:t>
      </w:r>
      <w:proofErr w:type="spellEnd"/>
      <w:r w:rsidRPr="00166234">
        <w:rPr>
          <w:rFonts w:hint="cs"/>
          <w:b w:val="0"/>
          <w:bCs w:val="0"/>
          <w:cs/>
        </w:rPr>
        <w:t xml:space="preserve">)) ประจำปีงบประมาณ </w:t>
      </w:r>
      <w:r>
        <w:rPr>
          <w:b w:val="0"/>
          <w:bCs w:val="0"/>
          <w:u w:val="single"/>
          <w:cs/>
        </w:rPr>
        <w:tab/>
      </w:r>
      <w:r w:rsidRPr="00166234">
        <w:rPr>
          <w:b w:val="0"/>
          <w:bCs w:val="0"/>
          <w:lang w:val="en-GB"/>
        </w:rPr>
        <w:t xml:space="preserve"> </w:t>
      </w:r>
      <w:r w:rsidRPr="00166234">
        <w:rPr>
          <w:rFonts w:hint="cs"/>
          <w:b w:val="0"/>
          <w:bCs w:val="0"/>
          <w:cs/>
        </w:rPr>
        <w:t xml:space="preserve">ในวงเงิน </w:t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>
        <w:rPr>
          <w:b w:val="0"/>
          <w:bCs w:val="0"/>
          <w:u w:val="single"/>
          <w:cs/>
        </w:rPr>
        <w:tab/>
      </w:r>
      <w:r w:rsidRPr="00166234">
        <w:rPr>
          <w:rFonts w:hint="cs"/>
          <w:b w:val="0"/>
          <w:bCs w:val="0"/>
          <w:cs/>
        </w:rPr>
        <w:t xml:space="preserve"> บาท และแสดงรายละเอียดดังตาราง</w:t>
      </w:r>
    </w:p>
    <w:p w14:paraId="1DCC627C" w14:textId="44EB042A" w:rsidR="00166234" w:rsidRDefault="00166234" w:rsidP="00166234">
      <w:pPr>
        <w:pStyle w:val="NumberedHeadingThai"/>
        <w:numPr>
          <w:ilvl w:val="0"/>
          <w:numId w:val="0"/>
        </w:numPr>
        <w:ind w:left="360"/>
        <w:jc w:val="thaiDistribute"/>
        <w:rPr>
          <w:b w:val="0"/>
          <w:bCs w:val="0"/>
        </w:rPr>
      </w:pPr>
    </w:p>
    <w:tbl>
      <w:tblPr>
        <w:tblStyle w:val="Listetabel2"/>
        <w:tblW w:w="9567" w:type="dxa"/>
        <w:tblInd w:w="284" w:type="dxa"/>
        <w:tblBorders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4796"/>
        <w:gridCol w:w="2399"/>
        <w:gridCol w:w="2372"/>
      </w:tblGrid>
      <w:tr w:rsidR="00166234" w14:paraId="3D3A7095" w14:textId="77777777" w:rsidTr="009E7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tcBorders>
              <w:top w:val="single" w:sz="8" w:space="0" w:color="auto"/>
              <w:bottom w:val="single" w:sz="6" w:space="0" w:color="auto"/>
            </w:tcBorders>
          </w:tcPr>
          <w:p w14:paraId="255EA35B" w14:textId="1E4DE1A1" w:rsidR="00166234" w:rsidRDefault="00166234" w:rsidP="00471E1D">
            <w:pPr>
              <w:jc w:val="center"/>
              <w:rPr>
                <w:rFonts w:hint="cs"/>
                <w:lang w:val="en-US"/>
              </w:rPr>
            </w:pPr>
            <w:r>
              <w:rPr>
                <w:rFonts w:hint="cs"/>
                <w:cs/>
                <w:lang w:val="en-US"/>
              </w:rPr>
              <w:t>รายการ</w:t>
            </w:r>
          </w:p>
        </w:tc>
        <w:tc>
          <w:tcPr>
            <w:tcW w:w="2399" w:type="dxa"/>
            <w:tcBorders>
              <w:top w:val="single" w:sz="8" w:space="0" w:color="auto"/>
              <w:bottom w:val="single" w:sz="6" w:space="0" w:color="auto"/>
            </w:tcBorders>
          </w:tcPr>
          <w:p w14:paraId="3AADAFB4" w14:textId="6DF50EC7" w:rsidR="00166234" w:rsidRPr="00166234" w:rsidRDefault="00166234" w:rsidP="00471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cs/>
              </w:rPr>
            </w:pPr>
            <w:r>
              <w:rPr>
                <w:rFonts w:hint="cs"/>
                <w:cs/>
                <w:lang w:val="en-US"/>
              </w:rPr>
              <w:t>เดือน</w:t>
            </w:r>
            <w:r>
              <w:t>/</w:t>
            </w:r>
            <w:r>
              <w:rPr>
                <w:rFonts w:hint="cs"/>
                <w:cs/>
              </w:rPr>
              <w:t>ปีพ.ศ.</w:t>
            </w:r>
          </w:p>
        </w:tc>
        <w:tc>
          <w:tcPr>
            <w:tcW w:w="2372" w:type="dxa"/>
            <w:tcBorders>
              <w:top w:val="single" w:sz="8" w:space="0" w:color="auto"/>
              <w:bottom w:val="single" w:sz="6" w:space="0" w:color="auto"/>
            </w:tcBorders>
          </w:tcPr>
          <w:p w14:paraId="343A5778" w14:textId="70617377" w:rsidR="00166234" w:rsidRPr="007B7209" w:rsidRDefault="00166234" w:rsidP="00471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cs/>
              </w:rPr>
            </w:pPr>
            <w:r>
              <w:rPr>
                <w:rFonts w:hint="cs"/>
                <w:cs/>
                <w:lang w:val="en-US"/>
              </w:rPr>
              <w:t>สรุปรวม</w:t>
            </w:r>
          </w:p>
        </w:tc>
      </w:tr>
      <w:tr w:rsidR="00166234" w:rsidRPr="00166234" w14:paraId="224BD553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tcBorders>
              <w:top w:val="single" w:sz="6" w:space="0" w:color="auto"/>
              <w:bottom w:val="single" w:sz="2" w:space="0" w:color="auto"/>
            </w:tcBorders>
          </w:tcPr>
          <w:p w14:paraId="78169ACE" w14:textId="13AE06B8" w:rsidR="00166234" w:rsidRPr="00166234" w:rsidRDefault="00166234" w:rsidP="00166234">
            <w:pPr>
              <w:pStyle w:val="Listeafsnit"/>
              <w:numPr>
                <w:ilvl w:val="3"/>
                <w:numId w:val="8"/>
              </w:numPr>
              <w:ind w:left="319" w:hanging="283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____________</w:t>
            </w:r>
            <w:r w:rsidRPr="00166234">
              <w:rPr>
                <w:b w:val="0"/>
                <w:bCs w:val="0"/>
              </w:rPr>
              <w:t>______________________________</w:t>
            </w:r>
            <w:r w:rsidRPr="00166234">
              <w:rPr>
                <w:b w:val="0"/>
                <w:bCs w:val="0"/>
              </w:rPr>
              <w:t xml:space="preserve">          </w:t>
            </w:r>
          </w:p>
        </w:tc>
        <w:tc>
          <w:tcPr>
            <w:tcW w:w="2399" w:type="dxa"/>
            <w:tcBorders>
              <w:top w:val="single" w:sz="6" w:space="0" w:color="auto"/>
              <w:bottom w:val="single" w:sz="2" w:space="0" w:color="auto"/>
            </w:tcBorders>
          </w:tcPr>
          <w:p w14:paraId="163DC62D" w14:textId="77777777" w:rsidR="00166234" w:rsidRPr="00166234" w:rsidRDefault="00166234" w:rsidP="00471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6" w:space="0" w:color="auto"/>
              <w:bottom w:val="single" w:sz="2" w:space="0" w:color="auto"/>
            </w:tcBorders>
          </w:tcPr>
          <w:p w14:paraId="5AE87135" w14:textId="77777777" w:rsidR="00166234" w:rsidRPr="00166234" w:rsidRDefault="00166234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166234" w14:paraId="51CCF7AF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tcBorders>
              <w:top w:val="single" w:sz="2" w:space="0" w:color="auto"/>
              <w:bottom w:val="single" w:sz="2" w:space="0" w:color="auto"/>
            </w:tcBorders>
          </w:tcPr>
          <w:p w14:paraId="03A5A1C4" w14:textId="046F5133" w:rsidR="00166234" w:rsidRPr="00166234" w:rsidRDefault="00166234" w:rsidP="00166234">
            <w:pPr>
              <w:pStyle w:val="Listeafsnit"/>
              <w:numPr>
                <w:ilvl w:val="3"/>
                <w:numId w:val="8"/>
              </w:numPr>
              <w:ind w:left="319" w:hanging="283"/>
              <w:jc w:val="left"/>
              <w:rPr>
                <w:rFonts w:hint="cs"/>
                <w:b w:val="0"/>
                <w:bCs w:val="0"/>
                <w:lang w:val="en-US"/>
              </w:rPr>
            </w:pPr>
            <w:r>
              <w:rPr>
                <w:b w:val="0"/>
                <w:bCs w:val="0"/>
              </w:rPr>
              <w:t>____________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  <w:tc>
          <w:tcPr>
            <w:tcW w:w="2399" w:type="dxa"/>
            <w:tcBorders>
              <w:top w:val="single" w:sz="2" w:space="0" w:color="auto"/>
              <w:bottom w:val="single" w:sz="2" w:space="0" w:color="auto"/>
            </w:tcBorders>
          </w:tcPr>
          <w:p w14:paraId="043B9C92" w14:textId="77777777" w:rsidR="00166234" w:rsidRPr="00166234" w:rsidRDefault="00166234" w:rsidP="00471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2" w:space="0" w:color="auto"/>
              <w:bottom w:val="single" w:sz="2" w:space="0" w:color="auto"/>
            </w:tcBorders>
          </w:tcPr>
          <w:p w14:paraId="7DF241A3" w14:textId="77777777" w:rsidR="00166234" w:rsidRPr="00166234" w:rsidRDefault="00166234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166234" w14:paraId="3E52AEF9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tcBorders>
              <w:top w:val="single" w:sz="2" w:space="0" w:color="auto"/>
              <w:bottom w:val="single" w:sz="6" w:space="0" w:color="auto"/>
            </w:tcBorders>
          </w:tcPr>
          <w:p w14:paraId="1C973118" w14:textId="06345F36" w:rsidR="00166234" w:rsidRPr="00166234" w:rsidRDefault="00166234" w:rsidP="00166234">
            <w:pPr>
              <w:pStyle w:val="Listeafsnit"/>
              <w:numPr>
                <w:ilvl w:val="3"/>
                <w:numId w:val="8"/>
              </w:numPr>
              <w:ind w:left="319" w:hanging="283"/>
              <w:jc w:val="left"/>
              <w:rPr>
                <w:rFonts w:hint="cs"/>
                <w:b w:val="0"/>
                <w:bCs w:val="0"/>
                <w:lang w:val="en-US"/>
              </w:rPr>
            </w:pPr>
            <w:r>
              <w:rPr>
                <w:b w:val="0"/>
                <w:bCs w:val="0"/>
              </w:rPr>
              <w:t>____________</w:t>
            </w:r>
            <w:r w:rsidRPr="00166234">
              <w:rPr>
                <w:b w:val="0"/>
                <w:bCs w:val="0"/>
              </w:rPr>
              <w:t>______________________________</w:t>
            </w:r>
          </w:p>
        </w:tc>
        <w:tc>
          <w:tcPr>
            <w:tcW w:w="2399" w:type="dxa"/>
            <w:tcBorders>
              <w:top w:val="single" w:sz="2" w:space="0" w:color="auto"/>
              <w:bottom w:val="single" w:sz="6" w:space="0" w:color="auto"/>
            </w:tcBorders>
          </w:tcPr>
          <w:p w14:paraId="6F431EE3" w14:textId="77777777" w:rsidR="00166234" w:rsidRPr="00166234" w:rsidRDefault="00166234" w:rsidP="00471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2" w:space="0" w:color="auto"/>
              <w:bottom w:val="single" w:sz="6" w:space="0" w:color="auto"/>
            </w:tcBorders>
          </w:tcPr>
          <w:p w14:paraId="7D04DB01" w14:textId="77777777" w:rsidR="00166234" w:rsidRPr="00166234" w:rsidRDefault="00166234" w:rsidP="00471E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</w:tr>
      <w:tr w:rsidR="00166234" w14:paraId="2A4C5FD9" w14:textId="77777777" w:rsidTr="009E7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tcBorders>
              <w:top w:val="single" w:sz="6" w:space="0" w:color="auto"/>
              <w:bottom w:val="single" w:sz="8" w:space="0" w:color="auto"/>
            </w:tcBorders>
          </w:tcPr>
          <w:p w14:paraId="38CEA237" w14:textId="42F95CFA" w:rsidR="00166234" w:rsidRDefault="00166234" w:rsidP="00166234">
            <w:pPr>
              <w:jc w:val="right"/>
              <w:rPr>
                <w:rFonts w:hint="cs"/>
                <w:cs/>
                <w:lang w:val="en-US"/>
              </w:rPr>
            </w:pPr>
            <w:r>
              <w:rPr>
                <w:rFonts w:hint="cs"/>
                <w:cs/>
                <w:lang w:val="en-US"/>
              </w:rPr>
              <w:t>รวม</w:t>
            </w:r>
          </w:p>
        </w:tc>
        <w:tc>
          <w:tcPr>
            <w:tcW w:w="2399" w:type="dxa"/>
            <w:tcBorders>
              <w:top w:val="single" w:sz="6" w:space="0" w:color="auto"/>
              <w:bottom w:val="single" w:sz="8" w:space="0" w:color="auto"/>
            </w:tcBorders>
          </w:tcPr>
          <w:p w14:paraId="6A31E77A" w14:textId="77777777" w:rsidR="00166234" w:rsidRDefault="00166234" w:rsidP="00471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lang w:val="en-US"/>
              </w:rPr>
            </w:pPr>
          </w:p>
        </w:tc>
        <w:tc>
          <w:tcPr>
            <w:tcW w:w="2372" w:type="dxa"/>
            <w:tcBorders>
              <w:top w:val="single" w:sz="6" w:space="0" w:color="auto"/>
              <w:bottom w:val="single" w:sz="8" w:space="0" w:color="auto"/>
            </w:tcBorders>
          </w:tcPr>
          <w:p w14:paraId="178A28D0" w14:textId="77777777" w:rsidR="00166234" w:rsidRPr="00166234" w:rsidRDefault="00166234" w:rsidP="00166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b/>
                <w:bCs/>
                <w:lang w:val="en-US"/>
              </w:rPr>
            </w:pPr>
          </w:p>
        </w:tc>
      </w:tr>
    </w:tbl>
    <w:p w14:paraId="070BA64A" w14:textId="47AE7E57" w:rsidR="00166234" w:rsidRDefault="00166234" w:rsidP="00B65ED9">
      <w:pPr>
        <w:pStyle w:val="NumberedHeadingThai"/>
        <w:numPr>
          <w:ilvl w:val="0"/>
          <w:numId w:val="0"/>
        </w:numPr>
        <w:ind w:left="360" w:hanging="360"/>
        <w:jc w:val="thaiDistribute"/>
        <w:rPr>
          <w:b w:val="0"/>
          <w:bCs w:val="0"/>
        </w:rPr>
      </w:pPr>
    </w:p>
    <w:p w14:paraId="0C319A04" w14:textId="65EE3DBA" w:rsidR="00B65ED9" w:rsidRDefault="00B65ED9">
      <w:pPr>
        <w:spacing w:line="240" w:lineRule="auto"/>
        <w:jc w:val="left"/>
      </w:pPr>
      <w:r>
        <w:rPr>
          <w:b/>
          <w:bCs/>
        </w:rPr>
        <w:br w:type="page"/>
      </w:r>
    </w:p>
    <w:p w14:paraId="4D6B3A6E" w14:textId="3C9EDC90" w:rsidR="00B65ED9" w:rsidRDefault="00B65ED9" w:rsidP="00B65ED9">
      <w:pPr>
        <w:pStyle w:val="DocumentTitleThai"/>
      </w:pPr>
      <w:r w:rsidRPr="00B65ED9">
        <w:rPr>
          <w:cs/>
        </w:rPr>
        <w:lastRenderedPageBreak/>
        <w:t>ประมาณการค่าใช้จ่ายที่ขอรับการสนับสนุน</w:t>
      </w:r>
      <w:r>
        <w:rPr>
          <w:cs/>
        </w:rPr>
        <w:br/>
      </w:r>
      <w:r w:rsidRPr="00B65ED9">
        <w:rPr>
          <w:cs/>
        </w:rPr>
        <w:t>จากสำนักงานที่ปรึกษาวิทยาศาสตร์</w:t>
      </w:r>
      <w:r>
        <w:rPr>
          <w:rFonts w:hint="cs"/>
          <w:cs/>
        </w:rPr>
        <w:t xml:space="preserve"> </w:t>
      </w:r>
      <w:r w:rsidRPr="00B65ED9">
        <w:rPr>
          <w:cs/>
        </w:rPr>
        <w:t>และเทคโนโลย</w:t>
      </w:r>
      <w:r>
        <w:rPr>
          <w:rFonts w:hint="cs"/>
          <w:cs/>
        </w:rPr>
        <w:t xml:space="preserve">ี </w:t>
      </w:r>
    </w:p>
    <w:p w14:paraId="29D921BC" w14:textId="25AD7CEF" w:rsidR="00B65ED9" w:rsidRDefault="00B65ED9" w:rsidP="00B65ED9">
      <w:pPr>
        <w:pStyle w:val="DocumentTitleThai"/>
        <w:rPr>
          <w:lang w:val="th-TH"/>
        </w:rPr>
      </w:pPr>
      <w:r w:rsidRPr="00B65ED9">
        <w:rPr>
          <w:cs/>
          <w:lang w:val="th-TH"/>
        </w:rPr>
        <w:t>ประจำสถา</w:t>
      </w:r>
      <w:r>
        <w:rPr>
          <w:rFonts w:hint="cs"/>
          <w:cs/>
          <w:lang w:val="th-TH"/>
        </w:rPr>
        <w:t>น</w:t>
      </w:r>
      <w:r w:rsidRPr="00B65ED9">
        <w:rPr>
          <w:cs/>
          <w:lang w:val="th-TH"/>
        </w:rPr>
        <w:t>เอกอัครราชทูต ณ กรุงบรัสเซลส์</w:t>
      </w:r>
    </w:p>
    <w:p w14:paraId="0B9E90AE" w14:textId="5D210AFF" w:rsidR="00B65ED9" w:rsidRDefault="00B65ED9" w:rsidP="00B65ED9">
      <w:pPr>
        <w:pStyle w:val="DocumentTitleThai"/>
      </w:pPr>
    </w:p>
    <w:p w14:paraId="57AFC3C8" w14:textId="66A0A9CC" w:rsidR="00B65ED9" w:rsidRPr="00B65ED9" w:rsidRDefault="00B65ED9" w:rsidP="00B65ED9">
      <w:pPr>
        <w:pStyle w:val="DocumentTitleThai"/>
        <w:rPr>
          <w:rFonts w:hint="cs"/>
          <w:u w:val="single"/>
        </w:rPr>
      </w:pPr>
      <w:r>
        <w:rPr>
          <w:rFonts w:hint="cs"/>
          <w:cs/>
        </w:rPr>
        <w:t xml:space="preserve">โครงการ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7FC30433" w14:textId="558C31B9" w:rsidR="00B65ED9" w:rsidRDefault="00B65ED9" w:rsidP="00B65ED9">
      <w:pPr>
        <w:pStyle w:val="NumberedHeadingThai"/>
        <w:numPr>
          <w:ilvl w:val="0"/>
          <w:numId w:val="0"/>
        </w:numPr>
        <w:ind w:left="360" w:hanging="360"/>
        <w:jc w:val="thaiDistribute"/>
        <w:rPr>
          <w:b w:val="0"/>
          <w:bCs w:val="0"/>
        </w:rPr>
      </w:pPr>
    </w:p>
    <w:p w14:paraId="7E5C6224" w14:textId="77777777" w:rsidR="00B65ED9" w:rsidRDefault="00B65ED9" w:rsidP="00B65ED9">
      <w:pPr>
        <w:pStyle w:val="NumberedHeadingThai"/>
        <w:numPr>
          <w:ilvl w:val="0"/>
          <w:numId w:val="0"/>
        </w:numPr>
        <w:ind w:left="360" w:hanging="360"/>
        <w:jc w:val="thaiDistribute"/>
        <w:rPr>
          <w:rFonts w:hint="cs"/>
          <w:b w:val="0"/>
          <w:bCs w:val="0"/>
        </w:rPr>
      </w:pPr>
    </w:p>
    <w:tbl>
      <w:tblPr>
        <w:tblStyle w:val="Tabel-Gitt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245"/>
        <w:gridCol w:w="2246"/>
      </w:tblGrid>
      <w:tr w:rsidR="00B65ED9" w14:paraId="4930DA95" w14:textId="77777777" w:rsidTr="001C59CE">
        <w:tc>
          <w:tcPr>
            <w:tcW w:w="5103" w:type="dxa"/>
            <w:tcBorders>
              <w:top w:val="single" w:sz="8" w:space="0" w:color="auto"/>
              <w:bottom w:val="single" w:sz="6" w:space="0" w:color="auto"/>
            </w:tcBorders>
            <w:vAlign w:val="bottom"/>
          </w:tcPr>
          <w:p w14:paraId="422C209C" w14:textId="124A06E1" w:rsidR="00B65ED9" w:rsidRPr="00B65ED9" w:rsidRDefault="00B65ED9" w:rsidP="001C59CE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รายการค่าใช้จ่าย (ประมาณการ)</w:t>
            </w:r>
          </w:p>
        </w:tc>
        <w:tc>
          <w:tcPr>
            <w:tcW w:w="2245" w:type="dxa"/>
            <w:tcBorders>
              <w:top w:val="single" w:sz="8" w:space="0" w:color="auto"/>
              <w:bottom w:val="single" w:sz="6" w:space="0" w:color="auto"/>
            </w:tcBorders>
          </w:tcPr>
          <w:p w14:paraId="31EBCFA6" w14:textId="196F07D6" w:rsidR="00B65ED9" w:rsidRPr="00B65ED9" w:rsidRDefault="00B65ED9" w:rsidP="00B65ED9">
            <w:pPr>
              <w:jc w:val="center"/>
              <w:rPr>
                <w:rFonts w:hint="cs"/>
                <w:b/>
                <w:bCs/>
                <w:cs/>
              </w:rPr>
            </w:pPr>
            <w:r w:rsidRPr="00B65ED9">
              <w:rPr>
                <w:rFonts w:hint="cs"/>
                <w:b/>
                <w:bCs/>
                <w:cs/>
              </w:rPr>
              <w:t>ราคา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หน่วย</w:t>
            </w:r>
            <w:r>
              <w:rPr>
                <w:b/>
                <w:bCs/>
                <w:cs/>
              </w:rPr>
              <w:br/>
            </w:r>
            <w:r w:rsidRPr="00B65ED9">
              <w:t>(</w:t>
            </w:r>
            <w:r w:rsidRPr="00B65ED9">
              <w:rPr>
                <w:rFonts w:hint="cs"/>
                <w:cs/>
              </w:rPr>
              <w:t>ยู</w:t>
            </w:r>
            <w:proofErr w:type="spellStart"/>
            <w:r w:rsidRPr="00B65ED9">
              <w:rPr>
                <w:rFonts w:hint="cs"/>
                <w:cs/>
              </w:rPr>
              <w:t>โร</w:t>
            </w:r>
            <w:proofErr w:type="spellEnd"/>
            <w:r w:rsidRPr="00B65ED9">
              <w:rPr>
                <w:rFonts w:hint="cs"/>
                <w:cs/>
              </w:rPr>
              <w:t>)</w:t>
            </w:r>
          </w:p>
        </w:tc>
        <w:tc>
          <w:tcPr>
            <w:tcW w:w="2246" w:type="dxa"/>
            <w:tcBorders>
              <w:top w:val="single" w:sz="8" w:space="0" w:color="auto"/>
              <w:bottom w:val="single" w:sz="6" w:space="0" w:color="auto"/>
            </w:tcBorders>
          </w:tcPr>
          <w:p w14:paraId="207B92C0" w14:textId="77777777" w:rsidR="00B65ED9" w:rsidRDefault="00B65ED9" w:rsidP="00B65ED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รวมทั้งสิ้น</w:t>
            </w:r>
          </w:p>
          <w:p w14:paraId="3E89D804" w14:textId="63A20AEF" w:rsidR="00B65ED9" w:rsidRPr="00B65ED9" w:rsidRDefault="00B65ED9" w:rsidP="00B65ED9">
            <w:pPr>
              <w:jc w:val="center"/>
              <w:rPr>
                <w:rFonts w:hint="cs"/>
              </w:rPr>
            </w:pPr>
            <w:r w:rsidRPr="00B65ED9">
              <w:rPr>
                <w:rFonts w:hint="cs"/>
                <w:cs/>
              </w:rPr>
              <w:t>(ยู</w:t>
            </w:r>
            <w:proofErr w:type="spellStart"/>
            <w:r w:rsidRPr="00B65ED9">
              <w:rPr>
                <w:rFonts w:hint="cs"/>
                <w:cs/>
              </w:rPr>
              <w:t>โร</w:t>
            </w:r>
            <w:proofErr w:type="spellEnd"/>
            <w:r w:rsidRPr="00B65ED9">
              <w:rPr>
                <w:rFonts w:hint="cs"/>
                <w:cs/>
              </w:rPr>
              <w:t>)</w:t>
            </w:r>
          </w:p>
        </w:tc>
      </w:tr>
      <w:tr w:rsidR="00B65ED9" w14:paraId="60B9B862" w14:textId="77777777" w:rsidTr="009E786A">
        <w:tc>
          <w:tcPr>
            <w:tcW w:w="5103" w:type="dxa"/>
            <w:tcBorders>
              <w:top w:val="single" w:sz="6" w:space="0" w:color="auto"/>
              <w:bottom w:val="single" w:sz="2" w:space="0" w:color="auto"/>
            </w:tcBorders>
          </w:tcPr>
          <w:p w14:paraId="723E6AC1" w14:textId="414DFA14" w:rsidR="00B65ED9" w:rsidRPr="00542C63" w:rsidRDefault="00B65ED9" w:rsidP="00542C63">
            <w:pPr>
              <w:pStyle w:val="Listeafsnit"/>
              <w:numPr>
                <w:ilvl w:val="0"/>
                <w:numId w:val="13"/>
              </w:numPr>
              <w:ind w:left="317" w:hanging="284"/>
              <w:jc w:val="left"/>
              <w:rPr>
                <w:rFonts w:hint="cs"/>
              </w:rPr>
            </w:pPr>
            <w:r w:rsidRPr="00B65ED9">
              <w:rPr>
                <w:cs/>
              </w:rPr>
              <w:t>ค่าตั๋วโดยสารเครื่องบินเที่ยวไป</w:t>
            </w:r>
            <w:r w:rsidRPr="00B65ED9">
              <w:rPr>
                <w:rFonts w:hint="cs"/>
                <w:cs/>
              </w:rPr>
              <w:t>-</w:t>
            </w:r>
            <w:r w:rsidRPr="00B65ED9">
              <w:rPr>
                <w:cs/>
              </w:rPr>
              <w:t xml:space="preserve">กลับ </w:t>
            </w:r>
            <w:r w:rsidRPr="00542C63">
              <w:rPr>
                <w:lang w:val="en-US"/>
              </w:rPr>
              <w:t>(</w:t>
            </w:r>
            <w:r w:rsidRPr="00B65ED9">
              <w:rPr>
                <w:cs/>
              </w:rPr>
              <w:t>ชั้นประหยัด</w:t>
            </w:r>
            <w:r w:rsidRPr="00542C63">
              <w:rPr>
                <w:lang w:val="en-US"/>
              </w:rPr>
              <w:t xml:space="preserve">) </w:t>
            </w:r>
            <w:r w:rsidRPr="00B65ED9">
              <w:rPr>
                <w:cs/>
              </w:rPr>
              <w:t>ของวิทยากร</w:t>
            </w:r>
            <w:r w:rsidRPr="00B65ED9">
              <w:rPr>
                <w:rFonts w:hint="cs"/>
                <w:cs/>
              </w:rPr>
              <w:t xml:space="preserve"> เมืองในยุโรป-กรุงเทพฯ</w:t>
            </w:r>
            <w:r w:rsidR="00542C63">
              <w:rPr>
                <w:rFonts w:hint="cs"/>
                <w:cs/>
              </w:rPr>
              <w:t xml:space="preserve"> จำนวน </w:t>
            </w:r>
            <w:r w:rsidR="00542C63" w:rsidRPr="00542C63">
              <w:rPr>
                <w:rFonts w:hint="cs"/>
                <w:u w:val="single"/>
                <w:cs/>
              </w:rPr>
              <w:t xml:space="preserve">        </w:t>
            </w:r>
            <w:r w:rsidR="00542C63">
              <w:rPr>
                <w:rFonts w:hint="cs"/>
                <w:cs/>
              </w:rPr>
              <w:t xml:space="preserve"> คน</w:t>
            </w:r>
          </w:p>
        </w:tc>
        <w:tc>
          <w:tcPr>
            <w:tcW w:w="2245" w:type="dxa"/>
            <w:tcBorders>
              <w:top w:val="single" w:sz="6" w:space="0" w:color="auto"/>
              <w:bottom w:val="single" w:sz="2" w:space="0" w:color="auto"/>
            </w:tcBorders>
          </w:tcPr>
          <w:p w14:paraId="5F926C24" w14:textId="77777777" w:rsidR="00B65ED9" w:rsidRDefault="00B65ED9" w:rsidP="00B65ED9">
            <w:pPr>
              <w:rPr>
                <w:rFonts w:hint="cs"/>
              </w:rPr>
            </w:pPr>
          </w:p>
        </w:tc>
        <w:tc>
          <w:tcPr>
            <w:tcW w:w="2246" w:type="dxa"/>
            <w:tcBorders>
              <w:top w:val="single" w:sz="6" w:space="0" w:color="auto"/>
              <w:bottom w:val="single" w:sz="2" w:space="0" w:color="auto"/>
            </w:tcBorders>
          </w:tcPr>
          <w:p w14:paraId="0F4B8F00" w14:textId="77777777" w:rsidR="00B65ED9" w:rsidRDefault="00B65ED9" w:rsidP="00B65ED9">
            <w:pPr>
              <w:rPr>
                <w:rFonts w:hint="cs"/>
              </w:rPr>
            </w:pPr>
          </w:p>
        </w:tc>
      </w:tr>
      <w:tr w:rsidR="00B65ED9" w14:paraId="76495F7D" w14:textId="77777777" w:rsidTr="009E786A">
        <w:tc>
          <w:tcPr>
            <w:tcW w:w="5103" w:type="dxa"/>
            <w:tcBorders>
              <w:top w:val="single" w:sz="2" w:space="0" w:color="auto"/>
              <w:bottom w:val="single" w:sz="2" w:space="0" w:color="auto"/>
            </w:tcBorders>
          </w:tcPr>
          <w:p w14:paraId="4FE36915" w14:textId="2EEFB757" w:rsidR="00B65ED9" w:rsidRDefault="00542C63" w:rsidP="00542C63">
            <w:pPr>
              <w:pStyle w:val="Listeafsnit"/>
              <w:numPr>
                <w:ilvl w:val="0"/>
                <w:numId w:val="13"/>
              </w:numPr>
              <w:ind w:left="317" w:hanging="284"/>
              <w:jc w:val="left"/>
              <w:rPr>
                <w:rFonts w:hint="cs"/>
              </w:rPr>
            </w:pPr>
            <w:r>
              <w:rPr>
                <w:rFonts w:hint="cs"/>
                <w:cs/>
              </w:rPr>
              <w:t xml:space="preserve">ค่าเช่าที่พัก ณ </w:t>
            </w:r>
            <w:r>
              <w:rPr>
                <w:rFonts w:hint="cs"/>
                <w:u w:val="single"/>
                <w:cs/>
              </w:rPr>
              <w:t xml:space="preserve">                       </w:t>
            </w:r>
            <w:r>
              <w:rPr>
                <w:rFonts w:hint="cs"/>
                <w:cs/>
              </w:rPr>
              <w:t xml:space="preserve"> จำนวน </w:t>
            </w:r>
            <w:r>
              <w:rPr>
                <w:rFonts w:hint="cs"/>
                <w:u w:val="single"/>
                <w:cs/>
              </w:rPr>
              <w:t xml:space="preserve">         </w:t>
            </w:r>
            <w:r>
              <w:rPr>
                <w:rFonts w:hint="cs"/>
                <w:cs/>
              </w:rPr>
              <w:t xml:space="preserve"> คืน</w:t>
            </w:r>
          </w:p>
        </w:tc>
        <w:tc>
          <w:tcPr>
            <w:tcW w:w="2245" w:type="dxa"/>
            <w:tcBorders>
              <w:top w:val="single" w:sz="2" w:space="0" w:color="auto"/>
              <w:bottom w:val="single" w:sz="2" w:space="0" w:color="auto"/>
            </w:tcBorders>
          </w:tcPr>
          <w:p w14:paraId="62433088" w14:textId="77777777" w:rsidR="00B65ED9" w:rsidRDefault="00B65ED9" w:rsidP="00B65ED9">
            <w:pPr>
              <w:rPr>
                <w:rFonts w:hint="cs"/>
              </w:rPr>
            </w:pPr>
          </w:p>
        </w:tc>
        <w:tc>
          <w:tcPr>
            <w:tcW w:w="2246" w:type="dxa"/>
            <w:tcBorders>
              <w:top w:val="single" w:sz="2" w:space="0" w:color="auto"/>
              <w:bottom w:val="single" w:sz="2" w:space="0" w:color="auto"/>
            </w:tcBorders>
          </w:tcPr>
          <w:p w14:paraId="46A9AC72" w14:textId="77777777" w:rsidR="00B65ED9" w:rsidRDefault="00B65ED9" w:rsidP="00B65ED9">
            <w:pPr>
              <w:rPr>
                <w:rFonts w:hint="cs"/>
              </w:rPr>
            </w:pPr>
          </w:p>
        </w:tc>
      </w:tr>
      <w:tr w:rsidR="00B65ED9" w14:paraId="3AB13A98" w14:textId="77777777" w:rsidTr="009E786A">
        <w:tc>
          <w:tcPr>
            <w:tcW w:w="5103" w:type="dxa"/>
            <w:tcBorders>
              <w:top w:val="single" w:sz="2" w:space="0" w:color="auto"/>
              <w:bottom w:val="single" w:sz="6" w:space="0" w:color="auto"/>
            </w:tcBorders>
          </w:tcPr>
          <w:p w14:paraId="77E12296" w14:textId="78E6C0EE" w:rsidR="00B65ED9" w:rsidRDefault="00542C63" w:rsidP="00542C63">
            <w:pPr>
              <w:pStyle w:val="Listeafsnit"/>
              <w:numPr>
                <w:ilvl w:val="0"/>
                <w:numId w:val="13"/>
              </w:numPr>
              <w:ind w:left="317" w:hanging="284"/>
              <w:jc w:val="left"/>
              <w:rPr>
                <w:rFonts w:hint="cs"/>
              </w:rPr>
            </w:pPr>
            <w:r w:rsidRPr="00542C63">
              <w:rPr>
                <w:rFonts w:hint="cs"/>
                <w:b/>
                <w:cs/>
              </w:rPr>
              <w:t>ค่า</w:t>
            </w:r>
            <w:r w:rsidRPr="00542C63">
              <w:rPr>
                <w:rFonts w:hint="cs"/>
                <w:cs/>
              </w:rPr>
              <w:t>พาหนะ</w:t>
            </w:r>
            <w:r w:rsidRPr="00542C63">
              <w:rPr>
                <w:rFonts w:hint="cs"/>
                <w:b/>
                <w:cs/>
              </w:rPr>
              <w:t>เดินทางไปกลับ ณ ประเทศไทย จากสนามบิน-ที่พัก (หากมี)</w:t>
            </w:r>
          </w:p>
        </w:tc>
        <w:tc>
          <w:tcPr>
            <w:tcW w:w="2245" w:type="dxa"/>
            <w:tcBorders>
              <w:top w:val="single" w:sz="2" w:space="0" w:color="auto"/>
              <w:bottom w:val="single" w:sz="6" w:space="0" w:color="auto"/>
            </w:tcBorders>
          </w:tcPr>
          <w:p w14:paraId="12F8CF27" w14:textId="77777777" w:rsidR="00B65ED9" w:rsidRDefault="00B65ED9" w:rsidP="00B65ED9">
            <w:pPr>
              <w:rPr>
                <w:rFonts w:hint="cs"/>
              </w:rPr>
            </w:pPr>
          </w:p>
        </w:tc>
        <w:tc>
          <w:tcPr>
            <w:tcW w:w="2246" w:type="dxa"/>
            <w:tcBorders>
              <w:top w:val="single" w:sz="2" w:space="0" w:color="auto"/>
              <w:bottom w:val="single" w:sz="6" w:space="0" w:color="auto"/>
            </w:tcBorders>
          </w:tcPr>
          <w:p w14:paraId="6E2FCBFA" w14:textId="77777777" w:rsidR="00B65ED9" w:rsidRDefault="00B65ED9" w:rsidP="00B65ED9">
            <w:pPr>
              <w:rPr>
                <w:rFonts w:hint="cs"/>
              </w:rPr>
            </w:pPr>
          </w:p>
        </w:tc>
      </w:tr>
      <w:tr w:rsidR="00B65ED9" w14:paraId="3FD1252E" w14:textId="77777777" w:rsidTr="009E786A">
        <w:tc>
          <w:tcPr>
            <w:tcW w:w="5103" w:type="dxa"/>
            <w:tcBorders>
              <w:top w:val="single" w:sz="6" w:space="0" w:color="auto"/>
            </w:tcBorders>
          </w:tcPr>
          <w:p w14:paraId="3C21ADF7" w14:textId="5581DF6B" w:rsidR="00B65ED9" w:rsidRPr="00542C63" w:rsidRDefault="00542C63" w:rsidP="00542C63">
            <w:pPr>
              <w:jc w:val="right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รวมทั้งสิ้น</w:t>
            </w:r>
          </w:p>
        </w:tc>
        <w:tc>
          <w:tcPr>
            <w:tcW w:w="2245" w:type="dxa"/>
            <w:tcBorders>
              <w:top w:val="single" w:sz="6" w:space="0" w:color="auto"/>
            </w:tcBorders>
          </w:tcPr>
          <w:p w14:paraId="731BA0EA" w14:textId="77777777" w:rsidR="00B65ED9" w:rsidRDefault="00B65ED9" w:rsidP="00B65ED9">
            <w:pPr>
              <w:rPr>
                <w:rFonts w:hint="cs"/>
              </w:rPr>
            </w:pPr>
          </w:p>
        </w:tc>
        <w:tc>
          <w:tcPr>
            <w:tcW w:w="2246" w:type="dxa"/>
            <w:tcBorders>
              <w:top w:val="single" w:sz="6" w:space="0" w:color="auto"/>
            </w:tcBorders>
          </w:tcPr>
          <w:p w14:paraId="05F91617" w14:textId="77777777" w:rsidR="00B65ED9" w:rsidRDefault="00B65ED9" w:rsidP="00B65ED9">
            <w:pPr>
              <w:rPr>
                <w:rFonts w:hint="cs"/>
              </w:rPr>
            </w:pPr>
          </w:p>
        </w:tc>
      </w:tr>
    </w:tbl>
    <w:p w14:paraId="17B91FB9" w14:textId="72650241" w:rsidR="00B65ED9" w:rsidRDefault="00B65ED9" w:rsidP="00B65ED9"/>
    <w:p w14:paraId="28147785" w14:textId="6BB24C92" w:rsidR="00542C63" w:rsidRDefault="00542C63" w:rsidP="00B65ED9">
      <w:pPr>
        <w:rPr>
          <w:b/>
          <w:b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b/>
          <w:bCs/>
          <w:cs/>
        </w:rPr>
        <w:t xml:space="preserve">รวมทั้งสิ้น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cs/>
        </w:rPr>
        <w:t xml:space="preserve"> ยู</w:t>
      </w:r>
      <w:proofErr w:type="spellStart"/>
      <w:r>
        <w:rPr>
          <w:rFonts w:hint="cs"/>
          <w:b/>
          <w:bCs/>
          <w:cs/>
        </w:rPr>
        <w:t>โร</w:t>
      </w:r>
      <w:proofErr w:type="spellEnd"/>
      <w:r>
        <w:rPr>
          <w:rFonts w:hint="cs"/>
          <w:b/>
          <w:bCs/>
          <w:cs/>
        </w:rPr>
        <w:t>ถ้วน</w:t>
      </w:r>
    </w:p>
    <w:p w14:paraId="32307706" w14:textId="4BD6A7D1" w:rsidR="00542C63" w:rsidRDefault="00542C63" w:rsidP="00B65ED9"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หรือ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cs/>
        </w:rPr>
        <w:t xml:space="preserve"> บาทถ้วน </w:t>
      </w:r>
      <w:r w:rsidRPr="00542C63">
        <w:t>(</w:t>
      </w:r>
      <w:r>
        <w:rPr>
          <w:rFonts w:hint="cs"/>
          <w:cs/>
        </w:rPr>
        <w:t xml:space="preserve">ประเมินอัตราแลกเปลี่ยน </w:t>
      </w:r>
      <w:r>
        <w:t xml:space="preserve">1 </w:t>
      </w:r>
      <w:r>
        <w:rPr>
          <w:rFonts w:hint="cs"/>
          <w:cs/>
        </w:rPr>
        <w:t>ยู</w:t>
      </w:r>
      <w:proofErr w:type="spellStart"/>
      <w:r>
        <w:rPr>
          <w:rFonts w:hint="cs"/>
          <w:cs/>
        </w:rPr>
        <w:t>โร</w:t>
      </w:r>
      <w:proofErr w:type="spellEnd"/>
      <w:r>
        <w:rPr>
          <w:rFonts w:hint="cs"/>
          <w:cs/>
        </w:rPr>
        <w:t xml:space="preserve"> </w:t>
      </w:r>
      <w:r w:rsidRPr="00542C63">
        <w:rPr>
          <w:u w:val="single"/>
        </w:rPr>
        <w:t xml:space="preserve"> </w:t>
      </w:r>
      <w:r>
        <w:rPr>
          <w:u w:val="single"/>
        </w:rPr>
        <w:t xml:space="preserve">  </w:t>
      </w:r>
      <w:r w:rsidRPr="00542C63">
        <w:rPr>
          <w:u w:val="single"/>
        </w:rPr>
        <w:t xml:space="preserve"> </w:t>
      </w:r>
      <w:r>
        <w:t xml:space="preserve"> </w:t>
      </w:r>
      <w:r>
        <w:rPr>
          <w:rFonts w:hint="cs"/>
          <w:cs/>
        </w:rPr>
        <w:t>บาท</w:t>
      </w:r>
      <w:r w:rsidRPr="00542C63">
        <w:t>)</w:t>
      </w:r>
    </w:p>
    <w:p w14:paraId="04F0C802" w14:textId="38C63444" w:rsidR="00542C63" w:rsidRPr="00542C63" w:rsidRDefault="00542C63" w:rsidP="00B65ED9">
      <w:pPr>
        <w:rPr>
          <w:rFonts w:hint="cs"/>
          <w:b/>
          <w:bCs/>
          <w:cs/>
        </w:rPr>
      </w:pPr>
      <w:r>
        <w:tab/>
      </w:r>
      <w:r>
        <w:tab/>
      </w:r>
      <w:r>
        <w:tab/>
      </w:r>
      <w:r>
        <w:tab/>
      </w:r>
      <w:r>
        <w:rPr>
          <w:rFonts w:hint="cs"/>
          <w:b/>
          <w:bCs/>
          <w:cs/>
        </w:rPr>
        <w:t>โดยขอถัวเฉลี่ยในทุกรายการ</w:t>
      </w:r>
    </w:p>
    <w:sectPr w:rsidR="00542C63" w:rsidRPr="00542C63" w:rsidSect="00D12D3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77" w:right="1151" w:bottom="902" w:left="1151" w:header="533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CF69C" w14:textId="77777777" w:rsidR="00AA72B7" w:rsidRDefault="00AA72B7" w:rsidP="00B017E6">
      <w:r>
        <w:separator/>
      </w:r>
    </w:p>
  </w:endnote>
  <w:endnote w:type="continuationSeparator" w:id="0">
    <w:p w14:paraId="490E26AA" w14:textId="77777777" w:rsidR="00AA72B7" w:rsidRDefault="00AA72B7" w:rsidP="00B0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rompt Medium">
    <w:panose1 w:val="00000600000000000000"/>
    <w:charset w:val="DE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BE45F" w14:textId="77777777" w:rsidR="00C35A24" w:rsidRDefault="00C35A24" w:rsidP="00B017E6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14B0DB8" wp14:editId="075A0252">
              <wp:simplePos x="0" y="0"/>
              <wp:positionH relativeFrom="page">
                <wp:posOffset>730885</wp:posOffset>
              </wp:positionH>
              <wp:positionV relativeFrom="page">
                <wp:posOffset>8727440</wp:posOffset>
              </wp:positionV>
              <wp:extent cx="1522800" cy="1389600"/>
              <wp:effectExtent l="0" t="0" r="1270" b="7620"/>
              <wp:wrapNone/>
              <wp:docPr id="20" name="Tekstfel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800" cy="138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E9D051" w14:textId="77777777" w:rsidR="00C35A24" w:rsidRDefault="00C35A24" w:rsidP="00B017E6"/>
                        <w:p w14:paraId="22E96568" w14:textId="77777777" w:rsidR="00C35A24" w:rsidRDefault="00C35A24" w:rsidP="00B017E6"/>
                        <w:p w14:paraId="6EE4002C" w14:textId="77777777" w:rsidR="00C35A24" w:rsidRDefault="00C35A24" w:rsidP="00B017E6"/>
                        <w:p w14:paraId="3BE79D6F" w14:textId="77777777" w:rsidR="00C35A24" w:rsidRDefault="00C35A24" w:rsidP="00B017E6"/>
                        <w:p w14:paraId="3F8F7222" w14:textId="77777777" w:rsidR="00C35A24" w:rsidRDefault="00C35A24" w:rsidP="00B017E6"/>
                        <w:p w14:paraId="7D1A4EC6" w14:textId="77777777" w:rsidR="00C35A24" w:rsidRDefault="00C35A24" w:rsidP="00B017E6"/>
                        <w:p w14:paraId="754D0C9E" w14:textId="77777777" w:rsidR="00C35A24" w:rsidRDefault="00C35A24" w:rsidP="00B017E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063FC69" wp14:editId="76D73C35">
                                <wp:extent cx="1522800" cy="1281341"/>
                                <wp:effectExtent l="0" t="0" r="1270" b="1905"/>
                                <wp:docPr id="22" name="Billed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Billede 1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12813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B0DB8" id="_x0000_t202" coordsize="21600,21600" o:spt="202" path="m,l,21600r21600,l21600,xe">
              <v:stroke joinstyle="miter"/>
              <v:path gradientshapeok="t" o:connecttype="rect"/>
            </v:shapetype>
            <v:shape id="Tekstfelt 20" o:spid="_x0000_s1026" type="#_x0000_t202" style="position:absolute;left:0;text-align:left;margin-left:57.55pt;margin-top:687.2pt;width:119.9pt;height:109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" filled="f" stroked="f" strokeweight=".5pt">
              <v:textbox inset="0,0,0,0">
                <w:txbxContent>
                  <w:p w14:paraId="16E9D051" w14:textId="77777777" w:rsidR="00C35A24" w:rsidRDefault="00C35A24" w:rsidP="00B017E6"/>
                  <w:p w14:paraId="22E96568" w14:textId="77777777" w:rsidR="00C35A24" w:rsidRDefault="00C35A24" w:rsidP="00B017E6"/>
                  <w:p w14:paraId="6EE4002C" w14:textId="77777777" w:rsidR="00C35A24" w:rsidRDefault="00C35A24" w:rsidP="00B017E6"/>
                  <w:p w14:paraId="3BE79D6F" w14:textId="77777777" w:rsidR="00C35A24" w:rsidRDefault="00C35A24" w:rsidP="00B017E6"/>
                  <w:p w14:paraId="3F8F7222" w14:textId="77777777" w:rsidR="00C35A24" w:rsidRDefault="00C35A24" w:rsidP="00B017E6"/>
                  <w:p w14:paraId="7D1A4EC6" w14:textId="77777777" w:rsidR="00C35A24" w:rsidRDefault="00C35A24" w:rsidP="00B017E6"/>
                  <w:p w14:paraId="754D0C9E" w14:textId="77777777" w:rsidR="00C35A24" w:rsidRDefault="00C35A24" w:rsidP="00B017E6">
                    <w:r>
                      <w:rPr>
                        <w:noProof/>
                      </w:rPr>
                      <w:drawing>
                        <wp:inline distT="0" distB="0" distL="0" distR="0" wp14:anchorId="6063FC69" wp14:editId="76D73C35">
                          <wp:extent cx="1522800" cy="1281341"/>
                          <wp:effectExtent l="0" t="0" r="1270" b="1905"/>
                          <wp:docPr id="22" name="Billed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Billede 1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12813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BA901" w14:textId="77777777" w:rsidR="00AA72B7" w:rsidRDefault="00AA72B7" w:rsidP="00B017E6">
      <w:r>
        <w:separator/>
      </w:r>
    </w:p>
  </w:footnote>
  <w:footnote w:type="continuationSeparator" w:id="0">
    <w:p w14:paraId="6F956138" w14:textId="77777777" w:rsidR="00AA72B7" w:rsidRDefault="00AA72B7" w:rsidP="00B0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1640962082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3F0A2DF6" w14:textId="77777777" w:rsidR="008C751F" w:rsidRDefault="008C751F" w:rsidP="002D2050">
        <w:pPr>
          <w:pStyle w:val="Sidehove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049203EC" w14:textId="77777777" w:rsidR="00B82E95" w:rsidRDefault="00B82E95" w:rsidP="008C751F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2048986145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3DE9916B" w14:textId="77777777" w:rsidR="008C751F" w:rsidRDefault="008C751F" w:rsidP="008C751F">
        <w:pPr>
          <w:pStyle w:val="Sidehoved"/>
          <w:framePr w:wrap="notBeside" w:vAnchor="page" w:hAnchor="margin" w:xAlign="right" w:y="993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sdt>
    <w:sdtPr>
      <w:rPr>
        <w:rStyle w:val="Sidetal"/>
      </w:rPr>
      <w:id w:val="503019160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447C9375" w14:textId="77777777" w:rsidR="00C35A24" w:rsidRDefault="00B82E95" w:rsidP="008C751F">
        <w:pPr>
          <w:pStyle w:val="Sidehoved"/>
          <w:ind w:right="360"/>
          <w:jc w:val="right"/>
          <w:rPr>
            <w:rStyle w:val="Sidetal"/>
          </w:rPr>
        </w:pPr>
        <w:r>
          <w:rPr>
            <w:rFonts w:hint="cs"/>
            <w:noProof/>
          </w:rPr>
          <w:drawing>
            <wp:anchor distT="0" distB="0" distL="114300" distR="114300" simplePos="0" relativeHeight="251665408" behindDoc="0" locked="0" layoutInCell="1" allowOverlap="1" wp14:anchorId="2473DAAF" wp14:editId="0B994079">
              <wp:simplePos x="0" y="0"/>
              <wp:positionH relativeFrom="page">
                <wp:posOffset>731888</wp:posOffset>
              </wp:positionH>
              <wp:positionV relativeFrom="page">
                <wp:posOffset>403860</wp:posOffset>
              </wp:positionV>
              <wp:extent cx="1522800" cy="456840"/>
              <wp:effectExtent l="0" t="0" r="1270" b="635"/>
              <wp:wrapNone/>
              <wp:docPr id="24" name="Billede 24" descr="Et billede, der indeholder skilt, ur, monitor, mad&#10;&#10;Automatisk genereret beskrivel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illede 24" descr="Et billede, der indeholder skilt, ur, monitor, mad&#10;&#10;Automatisk genereret beskrivels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2800" cy="4568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7A31C452" w14:textId="77777777" w:rsidR="00C35A24" w:rsidRDefault="00C35A24" w:rsidP="00B017E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A23B6" w14:textId="77777777" w:rsidR="00FB4CB5" w:rsidRDefault="0060425B" w:rsidP="00B33244">
    <w:pPr>
      <w:pStyle w:val="Ingenafstand"/>
      <w:spacing w:after="2620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317B94A" wp14:editId="602C19E2">
          <wp:simplePos x="0" y="0"/>
          <wp:positionH relativeFrom="page">
            <wp:posOffset>730885</wp:posOffset>
          </wp:positionH>
          <wp:positionV relativeFrom="page">
            <wp:posOffset>340360</wp:posOffset>
          </wp:positionV>
          <wp:extent cx="5904000" cy="1256400"/>
          <wp:effectExtent l="0" t="0" r="1905" b="1270"/>
          <wp:wrapNone/>
          <wp:docPr id="21" name="Billed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000" cy="12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35B73"/>
    <w:multiLevelType w:val="hybridMultilevel"/>
    <w:tmpl w:val="0270F3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75101"/>
    <w:multiLevelType w:val="hybridMultilevel"/>
    <w:tmpl w:val="D40A3A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05B5F"/>
    <w:multiLevelType w:val="hybridMultilevel"/>
    <w:tmpl w:val="380C9E2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16E00"/>
    <w:multiLevelType w:val="hybridMultilevel"/>
    <w:tmpl w:val="84E0EF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67805"/>
    <w:multiLevelType w:val="multilevel"/>
    <w:tmpl w:val="4BD6DFF2"/>
    <w:lvl w:ilvl="0">
      <w:start w:val="1"/>
      <w:numFmt w:val="decimal"/>
      <w:pStyle w:val="NumberedHeadingEnglish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ind w:left="924" w:hanging="561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ind w:left="720" w:firstLine="720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ind w:left="856" w:hanging="864"/>
      </w:pPr>
      <w:rPr>
        <w:rFonts w:hint="default"/>
      </w:rPr>
    </w:lvl>
    <w:lvl w:ilvl="4">
      <w:start w:val="1"/>
      <w:numFmt w:val="decimal"/>
      <w:pStyle w:val="Overskrift5"/>
      <w:lvlText w:val="%1.%2.%3.%4.%5."/>
      <w:lvlJc w:val="left"/>
      <w:pPr>
        <w:ind w:left="1000" w:hanging="1008"/>
      </w:pPr>
      <w:rPr>
        <w:rFonts w:hint="default"/>
      </w:rPr>
    </w:lvl>
    <w:lvl w:ilvl="5">
      <w:start w:val="1"/>
      <w:numFmt w:val="decimal"/>
      <w:pStyle w:val="Overskrift6"/>
      <w:lvlText w:val="%1.%2.%3.%4.%5.%6."/>
      <w:lvlJc w:val="left"/>
      <w:pPr>
        <w:ind w:left="1144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."/>
      <w:lvlJc w:val="left"/>
      <w:pPr>
        <w:ind w:left="1288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."/>
      <w:lvlJc w:val="left"/>
      <w:pPr>
        <w:ind w:left="1432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."/>
      <w:lvlJc w:val="left"/>
      <w:pPr>
        <w:ind w:left="1576" w:hanging="1584"/>
      </w:pPr>
      <w:rPr>
        <w:rFonts w:hint="default"/>
      </w:rPr>
    </w:lvl>
  </w:abstractNum>
  <w:abstractNum w:abstractNumId="5" w15:restartNumberingAfterBreak="0">
    <w:nsid w:val="48C628D1"/>
    <w:multiLevelType w:val="hybridMultilevel"/>
    <w:tmpl w:val="4B685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B6714"/>
    <w:multiLevelType w:val="hybridMultilevel"/>
    <w:tmpl w:val="850466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01AB9"/>
    <w:multiLevelType w:val="multilevel"/>
    <w:tmpl w:val="75AA85B2"/>
    <w:lvl w:ilvl="0">
      <w:start w:val="1"/>
      <w:numFmt w:val="decimal"/>
      <w:pStyle w:val="NumberedHeadingThai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20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35E5939"/>
    <w:multiLevelType w:val="hybridMultilevel"/>
    <w:tmpl w:val="A348A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D525A"/>
    <w:multiLevelType w:val="hybridMultilevel"/>
    <w:tmpl w:val="0270F3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53B23"/>
    <w:multiLevelType w:val="hybridMultilevel"/>
    <w:tmpl w:val="0270F3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E2CFE"/>
    <w:multiLevelType w:val="multilevel"/>
    <w:tmpl w:val="3FE6C88A"/>
    <w:lvl w:ilvl="0">
      <w:start w:val="1"/>
      <w:numFmt w:val="thaiNumbers"/>
      <w:pStyle w:val="NumberedHeadingThaitradition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720" w:hanging="357"/>
      </w:pPr>
      <w:rPr>
        <w:rFonts w:hint="default"/>
      </w:rPr>
    </w:lvl>
    <w:lvl w:ilvl="2">
      <w:start w:val="1"/>
      <w:numFmt w:val="thaiNumbers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thaiNumbers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thaiNumbers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thaiNumbers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thaiNumbers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thaiNumbers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thaiNumbers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EF33E6A"/>
    <w:multiLevelType w:val="hybridMultilevel"/>
    <w:tmpl w:val="0270F3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6"/>
  </w:num>
  <w:num w:numId="9">
    <w:abstractNumId w:val="12"/>
  </w:num>
  <w:num w:numId="10">
    <w:abstractNumId w:val="0"/>
  </w:num>
  <w:num w:numId="11">
    <w:abstractNumId w:val="10"/>
  </w:num>
  <w:num w:numId="12">
    <w:abstractNumId w:val="8"/>
  </w:num>
  <w:num w:numId="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71"/>
    <w:rsid w:val="00072A4D"/>
    <w:rsid w:val="000D12A1"/>
    <w:rsid w:val="000E504F"/>
    <w:rsid w:val="00105454"/>
    <w:rsid w:val="00120FA3"/>
    <w:rsid w:val="00142C6C"/>
    <w:rsid w:val="00166234"/>
    <w:rsid w:val="001843A8"/>
    <w:rsid w:val="00195330"/>
    <w:rsid w:val="001C59CE"/>
    <w:rsid w:val="0026185E"/>
    <w:rsid w:val="00303422"/>
    <w:rsid w:val="00303463"/>
    <w:rsid w:val="00365688"/>
    <w:rsid w:val="00366AC6"/>
    <w:rsid w:val="003E5A01"/>
    <w:rsid w:val="00542C63"/>
    <w:rsid w:val="00550FF2"/>
    <w:rsid w:val="0057051C"/>
    <w:rsid w:val="0057339F"/>
    <w:rsid w:val="005926E6"/>
    <w:rsid w:val="0060425B"/>
    <w:rsid w:val="006B642C"/>
    <w:rsid w:val="006C366A"/>
    <w:rsid w:val="006C6971"/>
    <w:rsid w:val="006E6604"/>
    <w:rsid w:val="007613A4"/>
    <w:rsid w:val="007719E8"/>
    <w:rsid w:val="007B7209"/>
    <w:rsid w:val="007C16A1"/>
    <w:rsid w:val="00822D89"/>
    <w:rsid w:val="008C751F"/>
    <w:rsid w:val="008D66FA"/>
    <w:rsid w:val="008E7789"/>
    <w:rsid w:val="00901186"/>
    <w:rsid w:val="0092004C"/>
    <w:rsid w:val="009301F4"/>
    <w:rsid w:val="00960587"/>
    <w:rsid w:val="00992A0F"/>
    <w:rsid w:val="009E786A"/>
    <w:rsid w:val="009F7DDA"/>
    <w:rsid w:val="00A95871"/>
    <w:rsid w:val="00AA72B7"/>
    <w:rsid w:val="00AD7F58"/>
    <w:rsid w:val="00B00851"/>
    <w:rsid w:val="00B017E6"/>
    <w:rsid w:val="00B33244"/>
    <w:rsid w:val="00B64DC3"/>
    <w:rsid w:val="00B65ED9"/>
    <w:rsid w:val="00B7762B"/>
    <w:rsid w:val="00B82E95"/>
    <w:rsid w:val="00BF2E2A"/>
    <w:rsid w:val="00C25C77"/>
    <w:rsid w:val="00C35A24"/>
    <w:rsid w:val="00C866E3"/>
    <w:rsid w:val="00CE70EF"/>
    <w:rsid w:val="00D12D39"/>
    <w:rsid w:val="00D35123"/>
    <w:rsid w:val="00DA30CC"/>
    <w:rsid w:val="00E322C8"/>
    <w:rsid w:val="00F112AB"/>
    <w:rsid w:val="00FB4CB5"/>
    <w:rsid w:val="00FC7442"/>
    <w:rsid w:val="00FF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S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41E0D78"/>
  <w15:chartTrackingRefBased/>
  <w15:docId w15:val="{EDD755C4-3B1D-3642-B18B-E78400AE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30"/>
        <w:lang w:val="da-SE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hai paragraph"/>
    <w:qFormat/>
    <w:rsid w:val="00B017E6"/>
    <w:pPr>
      <w:spacing w:line="320" w:lineRule="atLeast"/>
      <w:jc w:val="thaiDistribute"/>
    </w:pPr>
    <w:rPr>
      <w:rFonts w:ascii="TH SarabunPSK" w:hAnsi="TH SarabunPSK" w:cs="TH SarabunPSK"/>
      <w:sz w:val="28"/>
      <w:szCs w:val="28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D7F58"/>
    <w:pPr>
      <w:keepNext/>
      <w:keepLines/>
      <w:jc w:val="left"/>
      <w:outlineLvl w:val="0"/>
    </w:pPr>
    <w:rPr>
      <w:rFonts w:ascii="Optima" w:eastAsiaTheme="majorEastAsia" w:hAnsi="Optima"/>
      <w:sz w:val="22"/>
    </w:rPr>
  </w:style>
  <w:style w:type="paragraph" w:styleId="Overskrift2">
    <w:name w:val="heading 2"/>
    <w:basedOn w:val="Normal"/>
    <w:link w:val="Overskrift2Tegn"/>
    <w:uiPriority w:val="9"/>
    <w:unhideWhenUsed/>
    <w:qFormat/>
    <w:rsid w:val="009F7DDA"/>
    <w:pPr>
      <w:keepNext/>
      <w:keepLines/>
      <w:numPr>
        <w:ilvl w:val="1"/>
        <w:numId w:val="3"/>
      </w:numPr>
      <w:jc w:val="left"/>
      <w:outlineLvl w:val="1"/>
    </w:pPr>
    <w:rPr>
      <w:rFonts w:ascii="Optima" w:eastAsiaTheme="majorEastAsia" w:hAnsi="Optima"/>
      <w:sz w:val="22"/>
    </w:rPr>
  </w:style>
  <w:style w:type="paragraph" w:styleId="Overskrift3">
    <w:name w:val="heading 3"/>
    <w:basedOn w:val="NumberedHeadingEnglish"/>
    <w:link w:val="Overskrift3Tegn"/>
    <w:uiPriority w:val="9"/>
    <w:unhideWhenUsed/>
    <w:qFormat/>
    <w:rsid w:val="009F7DDA"/>
    <w:pPr>
      <w:keepNext/>
      <w:keepLines/>
      <w:numPr>
        <w:ilvl w:val="2"/>
      </w:numPr>
      <w:ind w:left="1440" w:hanging="720"/>
      <w:outlineLvl w:val="2"/>
    </w:pPr>
    <w:rPr>
      <w:rFonts w:eastAsiaTheme="majorEastAsia"/>
      <w:b w:val="0"/>
      <w:bCs w:val="0"/>
    </w:rPr>
  </w:style>
  <w:style w:type="paragraph" w:styleId="Overskrift4">
    <w:name w:val="heading 4"/>
    <w:basedOn w:val="Normal"/>
    <w:link w:val="Overskrift4Tegn"/>
    <w:uiPriority w:val="9"/>
    <w:unhideWhenUsed/>
    <w:qFormat/>
    <w:rsid w:val="009F7DDA"/>
    <w:pPr>
      <w:keepNext/>
      <w:keepLines/>
      <w:numPr>
        <w:ilvl w:val="3"/>
        <w:numId w:val="3"/>
      </w:numPr>
      <w:ind w:left="1848" w:hanging="924"/>
      <w:outlineLvl w:val="3"/>
    </w:pPr>
    <w:rPr>
      <w:rFonts w:ascii="Optima" w:eastAsiaTheme="majorEastAsia" w:hAnsi="Optima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01F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35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01F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01F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35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01F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01F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4CB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B4CB5"/>
  </w:style>
  <w:style w:type="paragraph" w:styleId="Sidefod">
    <w:name w:val="footer"/>
    <w:basedOn w:val="Normal"/>
    <w:link w:val="SidefodTegn"/>
    <w:uiPriority w:val="99"/>
    <w:unhideWhenUsed/>
    <w:rsid w:val="00FB4CB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CB5"/>
  </w:style>
  <w:style w:type="paragraph" w:styleId="Ingenafstand">
    <w:name w:val="No Spacing"/>
    <w:uiPriority w:val="1"/>
    <w:qFormat/>
    <w:rsid w:val="00CE70EF"/>
  </w:style>
  <w:style w:type="character" w:styleId="Sidetal">
    <w:name w:val="page number"/>
    <w:basedOn w:val="Standardskrifttypeiafsnit"/>
    <w:uiPriority w:val="99"/>
    <w:semiHidden/>
    <w:unhideWhenUsed/>
    <w:rsid w:val="001843A8"/>
  </w:style>
  <w:style w:type="paragraph" w:customStyle="1" w:styleId="Left-alignedThai">
    <w:name w:val="Left-aligned Thai"/>
    <w:basedOn w:val="Ingenafstand"/>
    <w:qFormat/>
    <w:rsid w:val="00B017E6"/>
    <w:pPr>
      <w:spacing w:line="320" w:lineRule="atLeast"/>
    </w:pPr>
    <w:rPr>
      <w:rFonts w:ascii="TH SarabunPSK" w:hAnsi="TH SarabunPSK" w:cs="TH SarabunPSK"/>
      <w:sz w:val="28"/>
      <w:szCs w:val="28"/>
      <w:lang w:val="da-DK"/>
    </w:rPr>
  </w:style>
  <w:style w:type="paragraph" w:customStyle="1" w:styleId="NormalEnglishparagraph">
    <w:name w:val="Normal English paragraph"/>
    <w:basedOn w:val="Normal"/>
    <w:qFormat/>
    <w:rsid w:val="00BF2E2A"/>
    <w:pPr>
      <w:jc w:val="both"/>
    </w:pPr>
    <w:rPr>
      <w:rFonts w:ascii="Optima" w:hAnsi="Optima"/>
      <w:sz w:val="22"/>
      <w:szCs w:val="22"/>
    </w:rPr>
  </w:style>
  <w:style w:type="paragraph" w:customStyle="1" w:styleId="Left-alignedEnglish">
    <w:name w:val="Left-aligned English"/>
    <w:basedOn w:val="Left-alignedThai"/>
    <w:qFormat/>
    <w:rsid w:val="00BF2E2A"/>
    <w:rPr>
      <w:rFonts w:ascii="Optima" w:hAnsi="Optima"/>
      <w:sz w:val="22"/>
      <w:szCs w:val="22"/>
    </w:rPr>
  </w:style>
  <w:style w:type="paragraph" w:customStyle="1" w:styleId="DocumentTitleThai">
    <w:name w:val="Document Title Thai"/>
    <w:basedOn w:val="Normal"/>
    <w:qFormat/>
    <w:rsid w:val="00B017E6"/>
    <w:pPr>
      <w:ind w:left="2880"/>
      <w:jc w:val="left"/>
    </w:pPr>
    <w:rPr>
      <w:rFonts w:ascii="Prompt Medium" w:hAnsi="Prompt Medium" w:cs="Prompt Medium"/>
      <w:lang w:val="en-US"/>
    </w:rPr>
  </w:style>
  <w:style w:type="paragraph" w:customStyle="1" w:styleId="DocumentTitleEnglish">
    <w:name w:val="Document Title English"/>
    <w:basedOn w:val="Normal"/>
    <w:qFormat/>
    <w:rsid w:val="00B017E6"/>
    <w:pPr>
      <w:spacing w:after="20"/>
      <w:ind w:left="2880"/>
      <w:jc w:val="left"/>
    </w:pPr>
    <w:rPr>
      <w:rFonts w:ascii="Optima" w:hAnsi="Optima" w:cs="Prompt Medium"/>
      <w:b/>
      <w:bCs/>
      <w:sz w:val="32"/>
      <w:szCs w:val="32"/>
    </w:rPr>
  </w:style>
  <w:style w:type="paragraph" w:customStyle="1" w:styleId="HeadingThai">
    <w:name w:val="Heading Thai"/>
    <w:basedOn w:val="Left-alignedThai"/>
    <w:qFormat/>
    <w:rsid w:val="006B642C"/>
    <w:rPr>
      <w:b/>
      <w:bCs/>
    </w:rPr>
  </w:style>
  <w:style w:type="paragraph" w:customStyle="1" w:styleId="NumberedHeadingThaitraditional">
    <w:name w:val="Numbered Heading Thai traditional"/>
    <w:basedOn w:val="NumberedHeadingThai"/>
    <w:qFormat/>
    <w:rsid w:val="00B82E95"/>
    <w:pPr>
      <w:numPr>
        <w:numId w:val="2"/>
      </w:numPr>
    </w:pPr>
  </w:style>
  <w:style w:type="paragraph" w:customStyle="1" w:styleId="NumberedHeadingThai">
    <w:name w:val="Numbered Heading Thai"/>
    <w:basedOn w:val="HeadingThai"/>
    <w:qFormat/>
    <w:rsid w:val="007C16A1"/>
    <w:pPr>
      <w:numPr>
        <w:numId w:val="1"/>
      </w:numPr>
    </w:pPr>
  </w:style>
  <w:style w:type="paragraph" w:styleId="Listeafsnit">
    <w:name w:val="List Paragraph"/>
    <w:basedOn w:val="Normal"/>
    <w:uiPriority w:val="34"/>
    <w:qFormat/>
    <w:rsid w:val="009F7DDA"/>
    <w:pPr>
      <w:contextualSpacing/>
    </w:pPr>
  </w:style>
  <w:style w:type="paragraph" w:customStyle="1" w:styleId="NumberedHeadingEnglish">
    <w:name w:val="Numbered Heading English"/>
    <w:basedOn w:val="NormalEnglishparagraph"/>
    <w:qFormat/>
    <w:rsid w:val="006E6604"/>
    <w:pPr>
      <w:numPr>
        <w:numId w:val="3"/>
      </w:numPr>
      <w:jc w:val="left"/>
    </w:pPr>
    <w:rPr>
      <w:b/>
      <w:bCs/>
      <w:szCs w:val="28"/>
      <w:lang w:val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D7F58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F7DDA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F7DDA"/>
    <w:rPr>
      <w:rFonts w:ascii="Optima" w:eastAsiaTheme="majorEastAsia" w:hAnsi="Optima" w:cs="TH SarabunPSK"/>
      <w:sz w:val="22"/>
      <w:szCs w:val="28"/>
      <w:lang w:val="en-US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F7DDA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7442"/>
    <w:rPr>
      <w:rFonts w:asciiTheme="majorHAnsi" w:eastAsiaTheme="majorEastAsia" w:hAnsiTheme="majorHAnsi" w:cstheme="majorBidi"/>
      <w:color w:val="2F5496" w:themeColor="accent1" w:themeShade="BF"/>
      <w:sz w:val="28"/>
      <w:szCs w:val="35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7442"/>
    <w:rPr>
      <w:rFonts w:asciiTheme="majorHAnsi" w:eastAsiaTheme="majorEastAsia" w:hAnsiTheme="majorHAnsi" w:cstheme="majorBidi"/>
      <w:color w:val="1F3763" w:themeColor="accent1" w:themeShade="7F"/>
      <w:sz w:val="28"/>
      <w:szCs w:val="35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7442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35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7442"/>
    <w:rPr>
      <w:rFonts w:asciiTheme="majorHAnsi" w:eastAsiaTheme="majorEastAsia" w:hAnsiTheme="majorHAnsi" w:cstheme="majorBidi"/>
      <w:color w:val="272727" w:themeColor="text1" w:themeTint="D8"/>
      <w:sz w:val="21"/>
      <w:szCs w:val="26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74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  <w:lang w:val="da-DK"/>
    </w:rPr>
  </w:style>
  <w:style w:type="paragraph" w:customStyle="1" w:styleId="HeadingEnglish">
    <w:name w:val="Heading English"/>
    <w:basedOn w:val="NormalEnglishparagraph"/>
    <w:qFormat/>
    <w:rsid w:val="009F7DDA"/>
    <w:pPr>
      <w:jc w:val="left"/>
    </w:pPr>
    <w:rPr>
      <w:b/>
      <w:bCs/>
    </w:rPr>
  </w:style>
  <w:style w:type="table" w:styleId="Tabel-Gitter">
    <w:name w:val="Table Grid"/>
    <w:basedOn w:val="Tabel-Normal"/>
    <w:uiPriority w:val="39"/>
    <w:rsid w:val="007B7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">
    <w:name w:val="Grid Table 1 Light"/>
    <w:basedOn w:val="Tabel-Normal"/>
    <w:uiPriority w:val="46"/>
    <w:rsid w:val="007B720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tabel2">
    <w:name w:val="List Table 2"/>
    <w:basedOn w:val="Tabel-Normal"/>
    <w:uiPriority w:val="47"/>
    <w:rsid w:val="007B720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ji/Documents/ATPER/Document%20forms/Forms/ATPER_Document_2020091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145911-9945-604E-B8B0-2EA6C988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ATPER_Document_20200910.dotx</Template>
  <TotalTime>56</TotalTime>
  <Pages>9</Pages>
  <Words>504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Viroj Jienwatcharamongkhol</dc:creator>
  <cp:keywords/>
  <dc:description/>
  <cp:lastModifiedBy>Viroj Jienwatcharamongkhol</cp:lastModifiedBy>
  <cp:revision>4</cp:revision>
  <cp:lastPrinted>2020-09-13T20:13:00Z</cp:lastPrinted>
  <dcterms:created xsi:type="dcterms:W3CDTF">2020-09-13T19:00:00Z</dcterms:created>
  <dcterms:modified xsi:type="dcterms:W3CDTF">2020-09-13T20:15:00Z</dcterms:modified>
</cp:coreProperties>
</file>